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A2A44" w14:textId="77777777" w:rsidR="00520788" w:rsidRDefault="00FA7436">
      <w:pPr>
        <w:pStyle w:val="Header"/>
        <w:tabs>
          <w:tab w:val="clear" w:pos="4320"/>
          <w:tab w:val="clear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48B30A" wp14:editId="79096AE2">
                <wp:simplePos x="0" y="0"/>
                <wp:positionH relativeFrom="page">
                  <wp:posOffset>51435</wp:posOffset>
                </wp:positionH>
                <wp:positionV relativeFrom="page">
                  <wp:posOffset>2540</wp:posOffset>
                </wp:positionV>
                <wp:extent cx="9144000" cy="457200"/>
                <wp:effectExtent l="0" t="0" r="0" b="0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144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.05pt;margin-top:.2pt;width:10in;height:36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" filled="f" fillcolor="black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95661A6" wp14:editId="01ED1FC2">
                <wp:simplePos x="0" y="0"/>
                <wp:positionH relativeFrom="page">
                  <wp:posOffset>394335</wp:posOffset>
                </wp:positionH>
                <wp:positionV relativeFrom="page">
                  <wp:posOffset>459740</wp:posOffset>
                </wp:positionV>
                <wp:extent cx="141605" cy="3554730"/>
                <wp:effectExtent l="635" t="2540" r="0" b="0"/>
                <wp:wrapNone/>
                <wp:docPr id="42" name="R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35547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2" o:spid="_x0000_s1026" style="position:absolute;margin-left:31.05pt;margin-top:36.2pt;width:11.15pt;height:279.9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E81219" wp14:editId="620AFA89">
                <wp:simplePos x="0" y="0"/>
                <wp:positionH relativeFrom="page">
                  <wp:posOffset>737235</wp:posOffset>
                </wp:positionH>
                <wp:positionV relativeFrom="page">
                  <wp:posOffset>802640</wp:posOffset>
                </wp:positionV>
                <wp:extent cx="1972310" cy="6515100"/>
                <wp:effectExtent l="635" t="2540" r="0" b="0"/>
                <wp:wrapNone/>
                <wp:docPr id="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2671C" w14:textId="77777777" w:rsidR="00204818" w:rsidRDefault="00204818">
                            <w:pPr>
                              <w:pStyle w:val="Heading3"/>
                              <w:jc w:val="center"/>
                              <w:rPr>
                                <w:b w:val="0"/>
                                <w:color w:val="0000FF"/>
                                <w:sz w:val="30"/>
                              </w:rPr>
                            </w:pPr>
                            <w:r>
                              <w:rPr>
                                <w:b w:val="0"/>
                                <w:color w:val="0000FF"/>
                                <w:sz w:val="30"/>
                              </w:rPr>
                              <w:t>PROGRAM INFORMATION</w:t>
                            </w:r>
                          </w:p>
                          <w:p w14:paraId="2E0A6135" w14:textId="77777777" w:rsidR="00204818" w:rsidRDefault="00204818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</w:p>
                          <w:p w14:paraId="5F400565" w14:textId="7A4A1069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 xml:space="preserve">Our program runs for four sessions in July, Monday-Thursdays beginning on </w:t>
                            </w:r>
                          </w:p>
                          <w:p w14:paraId="35901EC3" w14:textId="12CA1889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 Session 1:July 9</w:t>
                            </w:r>
                            <w:r w:rsidRPr="009138A1">
                              <w:rPr>
                                <w:color w:val="0000FF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-12</w:t>
                            </w:r>
                            <w:r w:rsidRPr="009138A1">
                              <w:rPr>
                                <w:color w:val="0000FF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  <w:p w14:paraId="4298BEBF" w14:textId="56E82C6D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 Session 2:July16th- 19</w:t>
                            </w:r>
                            <w:r w:rsidRPr="009138A1">
                              <w:rPr>
                                <w:color w:val="0000FF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14:paraId="548249EC" w14:textId="23FD45BD" w:rsidR="00204818" w:rsidRDefault="00204818">
                            <w:pPr>
                              <w:rPr>
                                <w:color w:val="0000FF"/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 Session 3:</w:t>
                            </w:r>
                            <w:r w:rsidRPr="009138A1">
                              <w:rPr>
                                <w:color w:val="0000FF"/>
                                <w:sz w:val="20"/>
                              </w:rPr>
                              <w:t>July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23rd-26</w:t>
                            </w:r>
                            <w:r w:rsidRPr="009138A1">
                              <w:rPr>
                                <w:color w:val="0000FF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14:paraId="306A0CE7" w14:textId="54F927DA" w:rsidR="00204818" w:rsidRPr="00683D17" w:rsidRDefault="00204818">
                            <w:pPr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  <w:szCs w:val="32"/>
                                <w:vertAlign w:val="superscript"/>
                              </w:rPr>
                              <w:t xml:space="preserve">  Session 4:</w:t>
                            </w:r>
                            <w:r w:rsidRPr="00683D17">
                              <w:rPr>
                                <w:color w:val="0000FF"/>
                                <w:sz w:val="32"/>
                                <w:szCs w:val="32"/>
                                <w:vertAlign w:val="superscript"/>
                              </w:rPr>
                              <w:t>July 30</w:t>
                            </w:r>
                            <w:r>
                              <w:rPr>
                                <w:color w:val="0000FF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83D17">
                              <w:rPr>
                                <w:color w:val="0000FF"/>
                                <w:sz w:val="32"/>
                                <w:szCs w:val="32"/>
                                <w:vertAlign w:val="superscript"/>
                              </w:rPr>
                              <w:t>-Aug 2</w:t>
                            </w:r>
                            <w:r>
                              <w:rPr>
                                <w:color w:val="0000FF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</w:p>
                          <w:p w14:paraId="7DAC7F01" w14:textId="03BF03F0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Ages 4-11 years old</w:t>
                            </w:r>
                          </w:p>
                          <w:p w14:paraId="257F9F63" w14:textId="09773FAB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The program runs from 9-2:30</w:t>
                            </w:r>
                          </w:p>
                          <w:p w14:paraId="361BD70C" w14:textId="009A659B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 xml:space="preserve">Come for one 4-day session or take advantage of all we have to offer by enrolling in all four! </w:t>
                            </w:r>
                          </w:p>
                          <w:p w14:paraId="6515BBA7" w14:textId="28CDFDF4" w:rsidR="00204818" w:rsidRPr="00683D17" w:rsidRDefault="0020481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br/>
                            </w:r>
                            <w:r w:rsidRPr="00683D17">
                              <w:rPr>
                                <w:b/>
                                <w:sz w:val="20"/>
                              </w:rPr>
                              <w:t>NEW THIS YEAR!</w:t>
                            </w:r>
                          </w:p>
                          <w:p w14:paraId="1444A72C" w14:textId="320B8A97" w:rsidR="00204818" w:rsidRPr="00683D17" w:rsidRDefault="0020481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683D17">
                              <w:rPr>
                                <w:b/>
                                <w:sz w:val="20"/>
                              </w:rPr>
                              <w:t>ADVENTURE/NATURE EDUCATION WEEK</w:t>
                            </w:r>
                          </w:p>
                          <w:p w14:paraId="0194519C" w14:textId="7FC9F694" w:rsidR="00204818" w:rsidRPr="00683D17" w:rsidRDefault="0020481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683D17">
                              <w:rPr>
                                <w:b/>
                                <w:sz w:val="20"/>
                              </w:rPr>
                              <w:t>July 30-August 2 9-2:30</w:t>
                            </w:r>
                          </w:p>
                          <w:p w14:paraId="28E72727" w14:textId="5742C550" w:rsidR="00204818" w:rsidRPr="00683D17" w:rsidRDefault="0020481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683D17">
                              <w:rPr>
                                <w:b/>
                                <w:sz w:val="20"/>
                              </w:rPr>
                              <w:t xml:space="preserve">For the older child ages 11-14, more challenging activities and projects, hikes, education and hands on learning –for the future counselors in training! </w:t>
                            </w:r>
                          </w:p>
                          <w:p w14:paraId="0DCCDCC6" w14:textId="77777777" w:rsidR="00204818" w:rsidRPr="00683D17" w:rsidRDefault="00204818">
                            <w:pPr>
                              <w:rPr>
                                <w:b/>
                                <w:color w:val="0000FF"/>
                                <w:sz w:val="18"/>
                              </w:rPr>
                            </w:pPr>
                          </w:p>
                          <w:p w14:paraId="05344D08" w14:textId="77777777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Low child to instructor ratio</w:t>
                            </w:r>
                          </w:p>
                          <w:p w14:paraId="427BEE38" w14:textId="77777777" w:rsidR="00204818" w:rsidRDefault="00204818">
                            <w:pPr>
                              <w:rPr>
                                <w:color w:val="0000FF"/>
                                <w:sz w:val="18"/>
                              </w:rPr>
                            </w:pPr>
                          </w:p>
                          <w:p w14:paraId="276EAAAB" w14:textId="77777777" w:rsidR="00204818" w:rsidRDefault="00204818">
                            <w:pPr>
                              <w:rPr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  <w:szCs w:val="24"/>
                              </w:rPr>
                              <w:t>Staff includes certified teachers and trained volunteers</w:t>
                            </w:r>
                          </w:p>
                          <w:p w14:paraId="5B96312B" w14:textId="77777777" w:rsidR="00204818" w:rsidRDefault="00204818">
                            <w:pPr>
                              <w:rPr>
                                <w:color w:val="0000FF"/>
                                <w:sz w:val="18"/>
                              </w:rPr>
                            </w:pPr>
                          </w:p>
                          <w:p w14:paraId="2BE930AA" w14:textId="5E3625FA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</w:p>
                          <w:p w14:paraId="2BFCAEC5" w14:textId="77777777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</w:p>
                          <w:p w14:paraId="17C97A36" w14:textId="77777777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8.05pt;margin-top:63.2pt;width:155.3pt;height:513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" filled="f" stroked="f" strokeweight="0">
                <v:textbox inset="0,0,0,0">
                  <w:txbxContent>
                    <w:p w14:paraId="0512671C" w14:textId="77777777" w:rsidR="00204818" w:rsidRDefault="00204818">
                      <w:pPr>
                        <w:pStyle w:val="Heading3"/>
                        <w:jc w:val="center"/>
                        <w:rPr>
                          <w:b w:val="0"/>
                          <w:color w:val="0000FF"/>
                          <w:sz w:val="30"/>
                        </w:rPr>
                      </w:pPr>
                      <w:r>
                        <w:rPr>
                          <w:b w:val="0"/>
                          <w:color w:val="0000FF"/>
                          <w:sz w:val="30"/>
                        </w:rPr>
                        <w:t>PROGRAM INFORMATION</w:t>
                      </w:r>
                    </w:p>
                    <w:p w14:paraId="2E0A6135" w14:textId="77777777" w:rsidR="00204818" w:rsidRDefault="00204818">
                      <w:pPr>
                        <w:rPr>
                          <w:color w:val="0000FF"/>
                          <w:sz w:val="16"/>
                        </w:rPr>
                      </w:pPr>
                    </w:p>
                    <w:p w14:paraId="5F400565" w14:textId="7A4A1069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 xml:space="preserve">Our program runs for four sessions in July, Monday-Thursdays beginning on </w:t>
                      </w:r>
                    </w:p>
                    <w:p w14:paraId="35901EC3" w14:textId="12CA1889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 xml:space="preserve">  Session 1:July 9</w:t>
                      </w:r>
                      <w:r w:rsidRPr="009138A1">
                        <w:rPr>
                          <w:color w:val="0000FF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color w:val="0000FF"/>
                          <w:sz w:val="20"/>
                        </w:rPr>
                        <w:t>-12</w:t>
                      </w:r>
                      <w:r w:rsidRPr="009138A1">
                        <w:rPr>
                          <w:color w:val="0000FF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color w:val="0000FF"/>
                          <w:sz w:val="20"/>
                        </w:rPr>
                        <w:t xml:space="preserve"> </w:t>
                      </w:r>
                    </w:p>
                    <w:p w14:paraId="4298BEBF" w14:textId="56E82C6D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 xml:space="preserve">  Session 2:July16th- 19</w:t>
                      </w:r>
                      <w:r w:rsidRPr="009138A1">
                        <w:rPr>
                          <w:color w:val="0000FF"/>
                          <w:sz w:val="20"/>
                          <w:vertAlign w:val="superscript"/>
                        </w:rPr>
                        <w:t>th</w:t>
                      </w:r>
                    </w:p>
                    <w:p w14:paraId="548249EC" w14:textId="23FD45BD" w:rsidR="00204818" w:rsidRDefault="00204818">
                      <w:pPr>
                        <w:rPr>
                          <w:color w:val="0000FF"/>
                          <w:sz w:val="20"/>
                          <w:vertAlign w:val="superscript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 xml:space="preserve">  Session 3:</w:t>
                      </w:r>
                      <w:r w:rsidRPr="009138A1">
                        <w:rPr>
                          <w:color w:val="0000FF"/>
                          <w:sz w:val="20"/>
                        </w:rPr>
                        <w:t>July</w:t>
                      </w:r>
                      <w:r>
                        <w:rPr>
                          <w:color w:val="0000FF"/>
                          <w:sz w:val="20"/>
                        </w:rPr>
                        <w:t xml:space="preserve"> 23rd-26</w:t>
                      </w:r>
                      <w:r w:rsidRPr="009138A1">
                        <w:rPr>
                          <w:color w:val="0000FF"/>
                          <w:sz w:val="20"/>
                          <w:vertAlign w:val="superscript"/>
                        </w:rPr>
                        <w:t>th</w:t>
                      </w:r>
                    </w:p>
                    <w:p w14:paraId="306A0CE7" w14:textId="54F927DA" w:rsidR="00204818" w:rsidRPr="00683D17" w:rsidRDefault="00204818">
                      <w:pPr>
                        <w:rPr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color w:val="0000FF"/>
                          <w:sz w:val="32"/>
                          <w:szCs w:val="32"/>
                          <w:vertAlign w:val="superscript"/>
                        </w:rPr>
                        <w:t xml:space="preserve">  Session 4:</w:t>
                      </w:r>
                      <w:r w:rsidRPr="00683D17">
                        <w:rPr>
                          <w:color w:val="0000FF"/>
                          <w:sz w:val="32"/>
                          <w:szCs w:val="32"/>
                          <w:vertAlign w:val="superscript"/>
                        </w:rPr>
                        <w:t>July 30</w:t>
                      </w:r>
                      <w:r>
                        <w:rPr>
                          <w:color w:val="0000FF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83D17">
                        <w:rPr>
                          <w:color w:val="0000FF"/>
                          <w:sz w:val="32"/>
                          <w:szCs w:val="32"/>
                          <w:vertAlign w:val="superscript"/>
                        </w:rPr>
                        <w:t>-Aug 2</w:t>
                      </w:r>
                      <w:r>
                        <w:rPr>
                          <w:color w:val="0000FF"/>
                          <w:sz w:val="32"/>
                          <w:szCs w:val="32"/>
                          <w:vertAlign w:val="superscript"/>
                        </w:rPr>
                        <w:t>nd</w:t>
                      </w:r>
                    </w:p>
                    <w:p w14:paraId="7DAC7F01" w14:textId="03BF03F0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Ages 4-11 years old</w:t>
                      </w:r>
                    </w:p>
                    <w:p w14:paraId="257F9F63" w14:textId="09773FAB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 xml:space="preserve"> The program runs from 9-2:30</w:t>
                      </w:r>
                    </w:p>
                    <w:p w14:paraId="361BD70C" w14:textId="009A659B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 xml:space="preserve">Come for one 4-day session or take advantage of all we have to offer by enrolling in all four! </w:t>
                      </w:r>
                    </w:p>
                    <w:p w14:paraId="6515BBA7" w14:textId="28CDFDF4" w:rsidR="00204818" w:rsidRPr="00683D17" w:rsidRDefault="0020481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br/>
                      </w:r>
                      <w:r w:rsidRPr="00683D17">
                        <w:rPr>
                          <w:b/>
                          <w:sz w:val="20"/>
                        </w:rPr>
                        <w:t>NEW THIS YEAR!</w:t>
                      </w:r>
                    </w:p>
                    <w:p w14:paraId="1444A72C" w14:textId="320B8A97" w:rsidR="00204818" w:rsidRPr="00683D17" w:rsidRDefault="00204818">
                      <w:pPr>
                        <w:rPr>
                          <w:b/>
                          <w:sz w:val="20"/>
                        </w:rPr>
                      </w:pPr>
                      <w:r w:rsidRPr="00683D17">
                        <w:rPr>
                          <w:b/>
                          <w:sz w:val="20"/>
                        </w:rPr>
                        <w:t>ADVENTURE/NATURE EDUCATION WEEK</w:t>
                      </w:r>
                    </w:p>
                    <w:p w14:paraId="0194519C" w14:textId="7FC9F694" w:rsidR="00204818" w:rsidRPr="00683D17" w:rsidRDefault="00204818">
                      <w:pPr>
                        <w:rPr>
                          <w:b/>
                          <w:sz w:val="20"/>
                        </w:rPr>
                      </w:pPr>
                      <w:r w:rsidRPr="00683D17">
                        <w:rPr>
                          <w:b/>
                          <w:sz w:val="20"/>
                        </w:rPr>
                        <w:t>July 30-August 2 9-2:30</w:t>
                      </w:r>
                    </w:p>
                    <w:p w14:paraId="28E72727" w14:textId="5742C550" w:rsidR="00204818" w:rsidRPr="00683D17" w:rsidRDefault="00204818">
                      <w:pPr>
                        <w:rPr>
                          <w:b/>
                          <w:sz w:val="20"/>
                        </w:rPr>
                      </w:pPr>
                      <w:r w:rsidRPr="00683D17">
                        <w:rPr>
                          <w:b/>
                          <w:sz w:val="20"/>
                        </w:rPr>
                        <w:t xml:space="preserve">For the older child ages 11-14, more challenging activities and projects, hikes, education and hands on learning –for the future counselors in training! </w:t>
                      </w:r>
                    </w:p>
                    <w:p w14:paraId="0DCCDCC6" w14:textId="77777777" w:rsidR="00204818" w:rsidRPr="00683D17" w:rsidRDefault="00204818">
                      <w:pPr>
                        <w:rPr>
                          <w:b/>
                          <w:color w:val="0000FF"/>
                          <w:sz w:val="18"/>
                        </w:rPr>
                      </w:pPr>
                    </w:p>
                    <w:p w14:paraId="05344D08" w14:textId="77777777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Low child to instructor ratio</w:t>
                      </w:r>
                    </w:p>
                    <w:p w14:paraId="427BEE38" w14:textId="77777777" w:rsidR="00204818" w:rsidRDefault="00204818">
                      <w:pPr>
                        <w:rPr>
                          <w:color w:val="0000FF"/>
                          <w:sz w:val="18"/>
                        </w:rPr>
                      </w:pPr>
                    </w:p>
                    <w:p w14:paraId="276EAAAB" w14:textId="77777777" w:rsidR="00204818" w:rsidRDefault="00204818">
                      <w:pPr>
                        <w:rPr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color w:val="0000FF"/>
                          <w:sz w:val="20"/>
                          <w:szCs w:val="24"/>
                        </w:rPr>
                        <w:t>Staff includes certified teachers and trained volunteers</w:t>
                      </w:r>
                    </w:p>
                    <w:p w14:paraId="5B96312B" w14:textId="77777777" w:rsidR="00204818" w:rsidRDefault="00204818">
                      <w:pPr>
                        <w:rPr>
                          <w:color w:val="0000FF"/>
                          <w:sz w:val="18"/>
                        </w:rPr>
                      </w:pPr>
                    </w:p>
                    <w:p w14:paraId="2BE930AA" w14:textId="5E3625FA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</w:p>
                    <w:p w14:paraId="2BFCAEC5" w14:textId="77777777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</w:p>
                    <w:p w14:paraId="17C97A36" w14:textId="77777777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3A461C" wp14:editId="08A07FEF">
                <wp:simplePos x="0" y="0"/>
                <wp:positionH relativeFrom="page">
                  <wp:posOffset>3823335</wp:posOffset>
                </wp:positionH>
                <wp:positionV relativeFrom="page">
                  <wp:posOffset>688340</wp:posOffset>
                </wp:positionV>
                <wp:extent cx="2377440" cy="6629400"/>
                <wp:effectExtent l="635" t="2540" r="0" b="0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87D37" w14:textId="77777777" w:rsidR="00204818" w:rsidRPr="003C5F8B" w:rsidRDefault="00204818">
                            <w:pPr>
                              <w:pStyle w:val="Heading2"/>
                              <w:jc w:val="center"/>
                              <w:rPr>
                                <w:b w:val="0"/>
                                <w:szCs w:val="28"/>
                              </w:rPr>
                            </w:pPr>
                            <w:r w:rsidRPr="003C5F8B">
                              <w:rPr>
                                <w:b w:val="0"/>
                                <w:szCs w:val="28"/>
                              </w:rPr>
                              <w:t>IMPORTANT DATES AND PAYMENT INFORMATION</w:t>
                            </w:r>
                          </w:p>
                          <w:p w14:paraId="2158AD08" w14:textId="77777777" w:rsidR="00204818" w:rsidRDefault="00204818"/>
                          <w:p w14:paraId="7B9D8A31" w14:textId="77777777" w:rsidR="003C5F8B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47038D7E" w14:textId="77777777" w:rsidR="003C5F8B" w:rsidRDefault="003C5F8B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</w:p>
                          <w:p w14:paraId="61F2BDBB" w14:textId="65CB658C" w:rsidR="00204818" w:rsidRDefault="00204818">
                            <w:pPr>
                              <w:rPr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 xml:space="preserve">In an effort to secure your child’s spot, please return this form </w:t>
                            </w:r>
                            <w:r w:rsidR="003C5F8B">
                              <w:rPr>
                                <w:color w:val="0000FF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a $100 deposit per session or payment in full</w:t>
                            </w:r>
                            <w:r w:rsidR="003C5F8B">
                              <w:rPr>
                                <w:color w:val="0000FF"/>
                                <w:sz w:val="20"/>
                              </w:rPr>
                              <w:t xml:space="preserve"> as soon as possible. Remaining balance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 xml:space="preserve"> is due by May 17</w:t>
                            </w:r>
                            <w:r>
                              <w:rPr>
                                <w:color w:val="0000FF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, 2018.  Do not hesitate to call with questions about enrollment/availability or about our program. Please send payment and registration form to the following address:</w:t>
                            </w:r>
                          </w:p>
                          <w:p w14:paraId="2EC9113A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Summer Fun at the Farm</w:t>
                            </w:r>
                          </w:p>
                          <w:p w14:paraId="72A6A40D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The Youth Enrichment Center</w:t>
                            </w:r>
                          </w:p>
                          <w:p w14:paraId="7DF07996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Hilton-Winn Farm</w:t>
                            </w:r>
                          </w:p>
                          <w:p w14:paraId="0D755ADE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189 Ogunquit Road</w:t>
                            </w:r>
                          </w:p>
                          <w:p w14:paraId="6A2BB55C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Cape Neddick, ME 03902</w:t>
                            </w:r>
                          </w:p>
                          <w:p w14:paraId="29D98BE6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207-361-1385</w:t>
                            </w:r>
                          </w:p>
                          <w:p w14:paraId="2D078CA4" w14:textId="77777777" w:rsidR="00204818" w:rsidRDefault="003C5F8B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hyperlink r:id="rId8" w:history="1">
                              <w:r w:rsidR="00204818">
                                <w:rPr>
                                  <w:rStyle w:val="Hyperlink"/>
                                  <w:b/>
                                  <w:sz w:val="20"/>
                                </w:rPr>
                                <w:t>www.hilton-winnfarm.org</w:t>
                              </w:r>
                            </w:hyperlink>
                          </w:p>
                          <w:p w14:paraId="15AB442D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nbreen@hilton-winnfarm.org</w:t>
                            </w:r>
                          </w:p>
                          <w:p w14:paraId="66632898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t>501(c)(3) nonprofit corporation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</w:rPr>
                              <w:br/>
                            </w:r>
                          </w:p>
                          <w:p w14:paraId="05193C8B" w14:textId="77777777" w:rsidR="00204818" w:rsidRDefault="0020481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740CD" wp14:editId="13BDE280">
                                  <wp:extent cx="2108200" cy="1587500"/>
                                  <wp:effectExtent l="0" t="0" r="0" b="12700"/>
                                  <wp:docPr id="1" name="Picture 1" descr="DSCF1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SCF11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0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4547F" w14:textId="77777777" w:rsidR="00204818" w:rsidRDefault="00204818">
                            <w:pPr>
                              <w:pStyle w:val="BodyText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7" type="#_x0000_t202" style="position:absolute;margin-left:301.05pt;margin-top:54.2pt;width:187.2pt;height:522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" filled="f" stroked="f">
                <v:textbox inset="0,0,0,0">
                  <w:txbxContent>
                    <w:p w14:paraId="79287D37" w14:textId="77777777" w:rsidR="00204818" w:rsidRPr="003C5F8B" w:rsidRDefault="00204818">
                      <w:pPr>
                        <w:pStyle w:val="Heading2"/>
                        <w:jc w:val="center"/>
                        <w:rPr>
                          <w:b w:val="0"/>
                          <w:szCs w:val="28"/>
                        </w:rPr>
                      </w:pPr>
                      <w:r w:rsidRPr="003C5F8B">
                        <w:rPr>
                          <w:b w:val="0"/>
                          <w:szCs w:val="28"/>
                        </w:rPr>
                        <w:t>IMPORTANT DATES AND PAYMENT INFORMATION</w:t>
                      </w:r>
                    </w:p>
                    <w:p w14:paraId="2158AD08" w14:textId="77777777" w:rsidR="00204818" w:rsidRDefault="00204818"/>
                    <w:p w14:paraId="7B9D8A31" w14:textId="77777777" w:rsidR="003C5F8B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47038D7E" w14:textId="77777777" w:rsidR="003C5F8B" w:rsidRDefault="003C5F8B">
                      <w:pPr>
                        <w:rPr>
                          <w:color w:val="0000FF"/>
                          <w:sz w:val="20"/>
                        </w:rPr>
                      </w:pPr>
                    </w:p>
                    <w:p w14:paraId="61F2BDBB" w14:textId="65CB658C" w:rsidR="00204818" w:rsidRDefault="00204818">
                      <w:pPr>
                        <w:rPr>
                          <w:color w:val="0000FF"/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 xml:space="preserve">In an effort to secure your child’s spot, please return this form </w:t>
                      </w:r>
                      <w:r w:rsidR="003C5F8B">
                        <w:rPr>
                          <w:color w:val="0000FF"/>
                          <w:sz w:val="20"/>
                        </w:rPr>
                        <w:t>with</w:t>
                      </w:r>
                      <w:r>
                        <w:rPr>
                          <w:color w:val="0000FF"/>
                          <w:sz w:val="20"/>
                        </w:rPr>
                        <w:t xml:space="preserve"> a $100 deposit per session or payment in full</w:t>
                      </w:r>
                      <w:r w:rsidR="003C5F8B">
                        <w:rPr>
                          <w:color w:val="0000FF"/>
                          <w:sz w:val="20"/>
                        </w:rPr>
                        <w:t xml:space="preserve"> as soon as possible. Remaining balance</w:t>
                      </w:r>
                      <w:r>
                        <w:rPr>
                          <w:color w:val="0000FF"/>
                          <w:sz w:val="20"/>
                        </w:rPr>
                        <w:t xml:space="preserve"> is due by May 17</w:t>
                      </w:r>
                      <w:r>
                        <w:rPr>
                          <w:color w:val="0000FF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color w:val="0000FF"/>
                          <w:sz w:val="20"/>
                        </w:rPr>
                        <w:t>, 2018.  Do not hesitate to call with questions about enrollment/availability or about our program. Please send payment and registration form to the following address:</w:t>
                      </w:r>
                    </w:p>
                    <w:p w14:paraId="2EC9113A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Summer Fun at the Farm</w:t>
                      </w:r>
                    </w:p>
                    <w:p w14:paraId="72A6A40D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The Youth Enrichment Center</w:t>
                      </w:r>
                    </w:p>
                    <w:p w14:paraId="7DF07996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Hilton-Winn Farm</w:t>
                      </w:r>
                    </w:p>
                    <w:p w14:paraId="0D755ADE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189 Ogunquit Road</w:t>
                      </w:r>
                    </w:p>
                    <w:p w14:paraId="6A2BB55C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Cape Neddick, ME 03902</w:t>
                      </w:r>
                    </w:p>
                    <w:p w14:paraId="29D98BE6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207-361-1385</w:t>
                      </w:r>
                    </w:p>
                    <w:p w14:paraId="2D078CA4" w14:textId="77777777" w:rsidR="00204818" w:rsidRDefault="003C5F8B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hyperlink r:id="rId10" w:history="1">
                        <w:r w:rsidR="00204818">
                          <w:rPr>
                            <w:rStyle w:val="Hyperlink"/>
                            <w:b/>
                            <w:sz w:val="20"/>
                          </w:rPr>
                          <w:t>www.hilton-winnfarm.org</w:t>
                        </w:r>
                      </w:hyperlink>
                    </w:p>
                    <w:p w14:paraId="15AB442D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nbreen@hilton-winnfarm.org</w:t>
                      </w:r>
                    </w:p>
                    <w:p w14:paraId="66632898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b/>
                          <w:color w:val="0000FF"/>
                          <w:sz w:val="20"/>
                        </w:rPr>
                        <w:t>501(c)(3) nonprofit corporation</w:t>
                      </w:r>
                      <w:r>
                        <w:rPr>
                          <w:b/>
                          <w:color w:val="0000FF"/>
                          <w:sz w:val="20"/>
                        </w:rPr>
                        <w:br/>
                      </w:r>
                    </w:p>
                    <w:p w14:paraId="05193C8B" w14:textId="77777777" w:rsidR="00204818" w:rsidRDefault="00204818">
                      <w:pPr>
                        <w:jc w:val="center"/>
                        <w:rPr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3740CD" wp14:editId="13BDE280">
                            <wp:extent cx="2108200" cy="1587500"/>
                            <wp:effectExtent l="0" t="0" r="0" b="12700"/>
                            <wp:docPr id="1" name="Picture 1" descr="DSCF1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SCF11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0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34547F" w14:textId="77777777" w:rsidR="00204818" w:rsidRDefault="00204818">
                      <w:pPr>
                        <w:pStyle w:val="BodyText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058AC8C" wp14:editId="34E03D98">
                <wp:simplePos x="0" y="0"/>
                <wp:positionH relativeFrom="page">
                  <wp:posOffset>2768600</wp:posOffset>
                </wp:positionH>
                <wp:positionV relativeFrom="page">
                  <wp:posOffset>441960</wp:posOffset>
                </wp:positionV>
                <wp:extent cx="140335" cy="3554730"/>
                <wp:effectExtent l="0" t="0" r="0" b="3810"/>
                <wp:wrapNone/>
                <wp:docPr id="39" name="C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355473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1" o:spid="_x0000_s1026" style="position:absolute;margin-left:218pt;margin-top:34.8pt;width:11.05pt;height:279.9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" fillcolor="#f6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9A7B5AE" wp14:editId="51F1964C">
                <wp:simplePos x="0" y="0"/>
                <wp:positionH relativeFrom="page">
                  <wp:posOffset>622935</wp:posOffset>
                </wp:positionH>
                <wp:positionV relativeFrom="page">
                  <wp:posOffset>7177405</wp:posOffset>
                </wp:positionV>
                <wp:extent cx="1072515" cy="140335"/>
                <wp:effectExtent l="635" t="1905" r="6350" b="0"/>
                <wp:wrapNone/>
                <wp:docPr id="38" name="D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14033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2" o:spid="_x0000_s1026" style="position:absolute;margin-left:49.05pt;margin-top:565.15pt;width:84.45pt;height:11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" fillcolor="blue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3C1FC364" wp14:editId="2997AEBE">
                <wp:simplePos x="0" y="0"/>
                <wp:positionH relativeFrom="page">
                  <wp:posOffset>622935</wp:posOffset>
                </wp:positionH>
                <wp:positionV relativeFrom="page">
                  <wp:posOffset>441960</wp:posOffset>
                </wp:positionV>
                <wp:extent cx="1072515" cy="140335"/>
                <wp:effectExtent l="635" t="0" r="6350" b="1905"/>
                <wp:wrapNone/>
                <wp:docPr id="37" name="R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14033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" o:spid="_x0000_s1026" style="position:absolute;margin-left:49.05pt;margin-top:34.8pt;width:84.45pt;height:11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B177994" wp14:editId="0E9FF258">
                <wp:simplePos x="0" y="0"/>
                <wp:positionH relativeFrom="page">
                  <wp:posOffset>1675130</wp:posOffset>
                </wp:positionH>
                <wp:positionV relativeFrom="page">
                  <wp:posOffset>441960</wp:posOffset>
                </wp:positionV>
                <wp:extent cx="1094740" cy="140335"/>
                <wp:effectExtent l="0" t="0" r="0" b="1905"/>
                <wp:wrapNone/>
                <wp:docPr id="36" name="C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4033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2" o:spid="_x0000_s1026" style="position:absolute;margin-left:131.9pt;margin-top:34.8pt;width:86.2pt;height:11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" fillcolor="#f6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920C9B3" wp14:editId="69E6A68D">
                <wp:simplePos x="0" y="0"/>
                <wp:positionH relativeFrom="page">
                  <wp:posOffset>508635</wp:posOffset>
                </wp:positionH>
                <wp:positionV relativeFrom="page">
                  <wp:posOffset>459740</wp:posOffset>
                </wp:positionV>
                <wp:extent cx="2145665" cy="6858000"/>
                <wp:effectExtent l="635" t="2540" r="0" b="0"/>
                <wp:wrapNone/>
                <wp:docPr id="35" name="D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5665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3" o:spid="_x0000_s1026" style="position:absolute;margin-left:40.05pt;margin-top:36.2pt;width:168.95pt;height:540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" filled="f" fillcolor="blue" stroked="f" strokeweight="0">
                <w10:wrap anchorx="page" anchory="page"/>
              </v:rect>
            </w:pict>
          </mc:Fallback>
        </mc:AlternateContent>
      </w:r>
    </w:p>
    <w:p w14:paraId="77444A71" w14:textId="77777777" w:rsidR="00520788" w:rsidRDefault="00520788"/>
    <w:p w14:paraId="11E8C5CB" w14:textId="77777777" w:rsidR="00520788" w:rsidRDefault="00520788"/>
    <w:p w14:paraId="29F8B039" w14:textId="77777777" w:rsidR="00520788" w:rsidRDefault="00520788"/>
    <w:p w14:paraId="448D4C61" w14:textId="77777777" w:rsidR="00520788" w:rsidRDefault="00520788"/>
    <w:p w14:paraId="7BB7FEA0" w14:textId="77777777" w:rsidR="00520788" w:rsidRDefault="00C571F6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09056D9" wp14:editId="4C60A4B0">
                <wp:simplePos x="0" y="0"/>
                <wp:positionH relativeFrom="page">
                  <wp:posOffset>7480935</wp:posOffset>
                </wp:positionH>
                <wp:positionV relativeFrom="page">
                  <wp:posOffset>2352040</wp:posOffset>
                </wp:positionV>
                <wp:extent cx="1714500" cy="1028700"/>
                <wp:effectExtent l="635" t="2540" r="0" b="0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D359C" w14:textId="503ECFF3" w:rsidR="00204818" w:rsidRDefault="00204818">
                            <w:pPr>
                              <w:pStyle w:val="LogoLin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A weekly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summer  nature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-based activity program at the beautiful Hilton-Winn Farm in Cape Neddick, Maine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6FCCC" wp14:editId="7F3D1611">
                                  <wp:extent cx="1739900" cy="774700"/>
                                  <wp:effectExtent l="0" t="0" r="12700" b="12700"/>
                                  <wp:docPr id="2" name="Picture 2" descr="HWFColor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WFColor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E98E2" w14:textId="77777777" w:rsidR="00204818" w:rsidRDefault="00204818">
                            <w:pPr>
                              <w:pStyle w:val="LogoLine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4EDBEFA4" w14:textId="77777777" w:rsidR="00204818" w:rsidRDefault="00204818">
                            <w:pPr>
                              <w:pStyle w:val="LogoLin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89.05pt;margin-top:185.2pt;width:135pt;height:8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" filled="f" stroked="f">
                <v:textbox inset="0,0,0,0">
                  <w:txbxContent>
                    <w:p w14:paraId="7C9D359C" w14:textId="503ECFF3" w:rsidR="00FA7436" w:rsidRDefault="00FA7436">
                      <w:pPr>
                        <w:pStyle w:val="LogoLin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A weekly </w:t>
                      </w:r>
                      <w:proofErr w:type="gramStart"/>
                      <w:r>
                        <w:rPr>
                          <w:color w:val="000000"/>
                        </w:rPr>
                        <w:t xml:space="preserve">summer </w:t>
                      </w:r>
                      <w:r w:rsidR="00E04293">
                        <w:rPr>
                          <w:color w:val="000000"/>
                        </w:rPr>
                        <w:t xml:space="preserve"> nature</w:t>
                      </w:r>
                      <w:proofErr w:type="gramEnd"/>
                      <w:r w:rsidR="00E04293">
                        <w:rPr>
                          <w:color w:val="000000"/>
                        </w:rPr>
                        <w:t xml:space="preserve">-based </w:t>
                      </w:r>
                      <w:r>
                        <w:rPr>
                          <w:color w:val="000000"/>
                        </w:rPr>
                        <w:t xml:space="preserve">activity program at the beautiful Hilton-Winn Farm in Cape </w:t>
                      </w:r>
                      <w:proofErr w:type="spellStart"/>
                      <w:r>
                        <w:rPr>
                          <w:color w:val="000000"/>
                        </w:rPr>
                        <w:t>Neddick</w:t>
                      </w:r>
                      <w:proofErr w:type="spellEnd"/>
                      <w:r>
                        <w:rPr>
                          <w:color w:val="000000"/>
                        </w:rPr>
                        <w:t>, Maine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A6FCCC" wp14:editId="7F3D1611">
                            <wp:extent cx="1739900" cy="774700"/>
                            <wp:effectExtent l="0" t="0" r="12700" b="12700"/>
                            <wp:docPr id="2" name="Picture 2" descr="HWFColor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WFColor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0" cy="77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E98E2" w14:textId="77777777" w:rsidR="00FA7436" w:rsidRDefault="00FA7436">
                      <w:pPr>
                        <w:pStyle w:val="LogoLine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br/>
                      </w:r>
                    </w:p>
                    <w:p w14:paraId="4EDBEFA4" w14:textId="77777777" w:rsidR="00FA7436" w:rsidRDefault="00FA7436">
                      <w:pPr>
                        <w:pStyle w:val="LogoLine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9AD652" wp14:editId="791CCE38">
                <wp:simplePos x="0" y="0"/>
                <wp:positionH relativeFrom="page">
                  <wp:posOffset>7595235</wp:posOffset>
                </wp:positionH>
                <wp:positionV relativeFrom="page">
                  <wp:posOffset>866140</wp:posOffset>
                </wp:positionV>
                <wp:extent cx="1455420" cy="1371600"/>
                <wp:effectExtent l="635" t="2540" r="4445" b="0"/>
                <wp:wrapNone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E3689" w14:textId="77777777" w:rsidR="00204818" w:rsidRDefault="00204818">
                            <w:pPr>
                              <w:pStyle w:val="OrgName1"/>
                              <w:jc w:val="center"/>
                              <w:rPr>
                                <w:color w:val="0000FF"/>
                                <w:sz w:val="40"/>
                              </w:rPr>
                            </w:pPr>
                            <w:r>
                              <w:rPr>
                                <w:color w:val="0000FF"/>
                                <w:sz w:val="40"/>
                              </w:rPr>
                              <w:t xml:space="preserve">SUMMER FUN </w:t>
                            </w:r>
                          </w:p>
                          <w:p w14:paraId="365EF27F" w14:textId="77777777" w:rsidR="00204818" w:rsidRDefault="00204818">
                            <w:pPr>
                              <w:pStyle w:val="OrgName1"/>
                              <w:jc w:val="center"/>
                              <w:rPr>
                                <w:color w:val="0000FF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color w:val="0000FF"/>
                                <w:sz w:val="40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color w:val="0000FF"/>
                                <w:sz w:val="40"/>
                              </w:rPr>
                              <w:t xml:space="preserve"> the </w:t>
                            </w:r>
                          </w:p>
                          <w:p w14:paraId="7389CBF9" w14:textId="77777777" w:rsidR="00204818" w:rsidRDefault="00204818">
                            <w:pPr>
                              <w:pStyle w:val="OrgName1"/>
                              <w:jc w:val="center"/>
                              <w:rPr>
                                <w:color w:val="0000FF"/>
                                <w:sz w:val="40"/>
                              </w:rPr>
                            </w:pPr>
                            <w:r>
                              <w:rPr>
                                <w:color w:val="0000FF"/>
                                <w:sz w:val="40"/>
                              </w:rPr>
                              <w:t>FARM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598.05pt;margin-top:68.2pt;width:114.6pt;height:10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" filled="f" stroked="f" strokeweight="0">
                <v:textbox inset="0,0,0,0">
                  <w:txbxContent>
                    <w:p w:rsidR="00C77B4E" w:rsidRDefault="00C77B4E">
                      <w:pPr>
                        <w:pStyle w:val="OrgName1"/>
                        <w:jc w:val="center"/>
                        <w:rPr>
                          <w:color w:val="0000FF"/>
                          <w:sz w:val="40"/>
                        </w:rPr>
                      </w:pPr>
                      <w:r>
                        <w:rPr>
                          <w:color w:val="0000FF"/>
                          <w:sz w:val="40"/>
                        </w:rPr>
                        <w:t xml:space="preserve">SUMMER FUN </w:t>
                      </w:r>
                    </w:p>
                    <w:p w:rsidR="00C77B4E" w:rsidRDefault="00C77B4E">
                      <w:pPr>
                        <w:pStyle w:val="OrgName1"/>
                        <w:jc w:val="center"/>
                        <w:rPr>
                          <w:color w:val="0000FF"/>
                          <w:sz w:val="40"/>
                        </w:rPr>
                      </w:pPr>
                      <w:r>
                        <w:rPr>
                          <w:color w:val="0000FF"/>
                          <w:sz w:val="40"/>
                        </w:rPr>
                        <w:t xml:space="preserve">at the </w:t>
                      </w:r>
                    </w:p>
                    <w:p w:rsidR="00C77B4E" w:rsidRDefault="00C77B4E">
                      <w:pPr>
                        <w:pStyle w:val="OrgName1"/>
                        <w:jc w:val="center"/>
                        <w:rPr>
                          <w:color w:val="0000FF"/>
                          <w:sz w:val="40"/>
                        </w:rPr>
                      </w:pPr>
                      <w:r>
                        <w:rPr>
                          <w:color w:val="0000FF"/>
                          <w:sz w:val="40"/>
                        </w:rPr>
                        <w:t>FARM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B034B6" w14:textId="7E2684C9" w:rsidR="00520788" w:rsidRDefault="006A4F5E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07B2D9" wp14:editId="5251028E">
                <wp:simplePos x="0" y="0"/>
                <wp:positionH relativeFrom="page">
                  <wp:posOffset>7595235</wp:posOffset>
                </wp:positionH>
                <wp:positionV relativeFrom="page">
                  <wp:posOffset>6174740</wp:posOffset>
                </wp:positionV>
                <wp:extent cx="1600200" cy="914400"/>
                <wp:effectExtent l="0" t="0" r="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6C266" w14:textId="03A0AF19" w:rsidR="00204818" w:rsidRPr="005E5836" w:rsidRDefault="00204818">
                            <w:pPr>
                              <w:pStyle w:val="Tagline"/>
                              <w:rPr>
                                <w:color w:val="FF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6600"/>
                              </w:rPr>
                              <w:t xml:space="preserve">     </w:t>
                            </w:r>
                            <w:r w:rsidRPr="005E5836">
                              <w:rPr>
                                <w:color w:val="FF6600"/>
                                <w:sz w:val="24"/>
                                <w:szCs w:val="24"/>
                              </w:rPr>
                              <w:t xml:space="preserve">Unplug at the Hilton-Winn Farm and Connect to </w:t>
                            </w:r>
                            <w:proofErr w:type="gramStart"/>
                            <w:r w:rsidRPr="005E5836">
                              <w:rPr>
                                <w:color w:val="FF6600"/>
                                <w:sz w:val="24"/>
                                <w:szCs w:val="24"/>
                              </w:rPr>
                              <w:t>Nature !</w:t>
                            </w:r>
                            <w:proofErr w:type="gramEnd"/>
                            <w:r w:rsidRPr="005E5836">
                              <w:rPr>
                                <w:color w:val="FF66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598.05pt;margin-top:486.2pt;width:126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" filled="f" stroked="f" strokeweight="0">
                <v:textbox inset="0,0,0,0">
                  <w:txbxContent>
                    <w:p w14:paraId="2826C266" w14:textId="03A0AF19" w:rsidR="006A4F5E" w:rsidRPr="005E5836" w:rsidRDefault="006A4F5E">
                      <w:pPr>
                        <w:pStyle w:val="Tagline"/>
                        <w:rPr>
                          <w:color w:val="FF6600"/>
                          <w:sz w:val="24"/>
                          <w:szCs w:val="24"/>
                        </w:rPr>
                      </w:pPr>
                      <w:r>
                        <w:rPr>
                          <w:color w:val="FF6600"/>
                        </w:rPr>
                        <w:t xml:space="preserve">     </w:t>
                      </w:r>
                      <w:r w:rsidRPr="005E5836">
                        <w:rPr>
                          <w:color w:val="FF6600"/>
                          <w:sz w:val="24"/>
                          <w:szCs w:val="24"/>
                        </w:rPr>
                        <w:t>Unplug</w:t>
                      </w:r>
                      <w:r w:rsidR="005E5836" w:rsidRPr="005E5836">
                        <w:rPr>
                          <w:color w:val="FF6600"/>
                          <w:sz w:val="24"/>
                          <w:szCs w:val="24"/>
                        </w:rPr>
                        <w:t xml:space="preserve"> at the Hilton-Winn Farm and Connect to </w:t>
                      </w:r>
                      <w:proofErr w:type="gramStart"/>
                      <w:r w:rsidR="005E5836" w:rsidRPr="005E5836">
                        <w:rPr>
                          <w:color w:val="FF6600"/>
                          <w:sz w:val="24"/>
                          <w:szCs w:val="24"/>
                        </w:rPr>
                        <w:t>Nature !</w:t>
                      </w:r>
                      <w:proofErr w:type="gramEnd"/>
                      <w:r w:rsidR="005E5836" w:rsidRPr="005E5836">
                        <w:rPr>
                          <w:color w:val="FF660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526B1CFC" wp14:editId="15768911">
            <wp:simplePos x="0" y="0"/>
            <wp:positionH relativeFrom="column">
              <wp:posOffset>6566535</wp:posOffset>
            </wp:positionH>
            <wp:positionV relativeFrom="paragraph">
              <wp:posOffset>1242695</wp:posOffset>
            </wp:positionV>
            <wp:extent cx="1828800" cy="817880"/>
            <wp:effectExtent l="0" t="0" r="0" b="0"/>
            <wp:wrapNone/>
            <wp:docPr id="53" name="Picture 53" descr="HWFColo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WFColor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780DA7" wp14:editId="324ED60D">
                <wp:simplePos x="0" y="0"/>
                <wp:positionH relativeFrom="page">
                  <wp:posOffset>7595235</wp:posOffset>
                </wp:positionH>
                <wp:positionV relativeFrom="page">
                  <wp:posOffset>4574540</wp:posOffset>
                </wp:positionV>
                <wp:extent cx="1455420" cy="1600200"/>
                <wp:effectExtent l="0" t="0" r="17780" b="0"/>
                <wp:wrapNone/>
                <wp:docPr id="2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23F95" w14:textId="77777777" w:rsidR="00204818" w:rsidRDefault="00204818">
                            <w:pPr>
                              <w:pStyle w:val="Heading1"/>
                              <w:jc w:val="center"/>
                              <w:rPr>
                                <w:b w:val="0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</w:rPr>
                              <w:t>Give your child a country farm experience that will enrich their hearts, minds and spirits while they have FUN!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598.05pt;margin-top:360.2pt;width:114.6pt;height:126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" filled="f" stroked="f" strokeweight="0">
                <v:textbox inset="0,0,0,0">
                  <w:txbxContent>
                    <w:p w14:paraId="2DB23F95" w14:textId="77777777" w:rsidR="006A4F5E" w:rsidRDefault="006A4F5E">
                      <w:pPr>
                        <w:pStyle w:val="Heading1"/>
                        <w:jc w:val="center"/>
                        <w:rPr>
                          <w:b w:val="0"/>
                          <w:color w:val="000000"/>
                          <w:sz w:val="24"/>
                        </w:rPr>
                      </w:pPr>
                      <w:r>
                        <w:rPr>
                          <w:b w:val="0"/>
                          <w:color w:val="000000"/>
                          <w:sz w:val="24"/>
                        </w:rPr>
                        <w:t>Give your child a country farm experience that will enrich their hearts, minds and spirits while they have FUN!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743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2030A7" wp14:editId="2AF76FAE">
                <wp:simplePos x="0" y="0"/>
                <wp:positionH relativeFrom="page">
                  <wp:posOffset>622935</wp:posOffset>
                </wp:positionH>
                <wp:positionV relativeFrom="page">
                  <wp:posOffset>6403340</wp:posOffset>
                </wp:positionV>
                <wp:extent cx="2133600" cy="990600"/>
                <wp:effectExtent l="0" t="0" r="0" b="0"/>
                <wp:wrapNone/>
                <wp:docPr id="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34650" w14:textId="77777777" w:rsidR="00204818" w:rsidRDefault="00204818">
                            <w:pPr>
                              <w:pStyle w:val="Heading1"/>
                              <w:jc w:val="center"/>
                              <w:rPr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b w:val="0"/>
                                <w:sz w:val="26"/>
                              </w:rPr>
                              <w:t>Give your child an awesome, fun-filled nature experience this summer!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49.05pt;margin-top:504.2pt;width:168pt;height:78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" filled="f" stroked="f" strokeweight="0">
                <v:textbox inset="0,0,0,0">
                  <w:txbxContent>
                    <w:p w:rsidR="00FA7436" w:rsidRDefault="00FA7436">
                      <w:pPr>
                        <w:pStyle w:val="Heading1"/>
                        <w:jc w:val="center"/>
                        <w:rPr>
                          <w:b w:val="0"/>
                          <w:sz w:val="26"/>
                        </w:rPr>
                      </w:pPr>
                      <w:r>
                        <w:rPr>
                          <w:b w:val="0"/>
                          <w:sz w:val="26"/>
                        </w:rPr>
                        <w:t>Give your child an awesome, fun-filled nature experience this summer!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1842719" wp14:editId="75DCCF75">
                <wp:simplePos x="0" y="0"/>
                <wp:positionH relativeFrom="page">
                  <wp:posOffset>394335</wp:posOffset>
                </wp:positionH>
                <wp:positionV relativeFrom="page">
                  <wp:posOffset>3888740</wp:posOffset>
                </wp:positionV>
                <wp:extent cx="141605" cy="3426460"/>
                <wp:effectExtent l="635" t="2540" r="0" b="0"/>
                <wp:wrapNone/>
                <wp:docPr id="32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34264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style="position:absolute;margin-left:31.05pt;margin-top:306.2pt;width:11.15pt;height:269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" fillcolor="blue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30FB291" wp14:editId="7C423046">
                <wp:simplePos x="0" y="0"/>
                <wp:positionH relativeFrom="page">
                  <wp:posOffset>2768600</wp:posOffset>
                </wp:positionH>
                <wp:positionV relativeFrom="page">
                  <wp:posOffset>3885565</wp:posOffset>
                </wp:positionV>
                <wp:extent cx="140335" cy="3426460"/>
                <wp:effectExtent l="0" t="0" r="0" b="3175"/>
                <wp:wrapNone/>
                <wp:docPr id="30" name="RE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342646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3" o:spid="_x0000_s1026" style="position:absolute;margin-left:218pt;margin-top:305.95pt;width:11.05pt;height:269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242F833" wp14:editId="26C0FFBE">
                <wp:simplePos x="0" y="0"/>
                <wp:positionH relativeFrom="page">
                  <wp:posOffset>1674495</wp:posOffset>
                </wp:positionH>
                <wp:positionV relativeFrom="page">
                  <wp:posOffset>7177405</wp:posOffset>
                </wp:positionV>
                <wp:extent cx="1234440" cy="140335"/>
                <wp:effectExtent l="0" t="1905" r="0" b="0"/>
                <wp:wrapNone/>
                <wp:docPr id="29" name="RE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4440" cy="14033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4" o:spid="_x0000_s1026" style="position:absolute;margin-left:131.85pt;margin-top:565.15pt;width:97.2pt;height:11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925388C" wp14:editId="73F6FF97">
                <wp:simplePos x="0" y="0"/>
                <wp:positionH relativeFrom="page">
                  <wp:posOffset>9299575</wp:posOffset>
                </wp:positionH>
                <wp:positionV relativeFrom="page">
                  <wp:posOffset>438785</wp:posOffset>
                </wp:positionV>
                <wp:extent cx="140335" cy="3554730"/>
                <wp:effectExtent l="3175" t="0" r="0" b="0"/>
                <wp:wrapNone/>
                <wp:docPr id="26" name="C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355473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1" o:spid="_x0000_s1026" style="position:absolute;margin-left:732.25pt;margin-top:34.55pt;width:11.05pt;height:279.9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" fillcolor="#f6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5B82E8D" wp14:editId="65DECA3C">
                <wp:simplePos x="0" y="0"/>
                <wp:positionH relativeFrom="page">
                  <wp:posOffset>8340090</wp:posOffset>
                </wp:positionH>
                <wp:positionV relativeFrom="page">
                  <wp:posOffset>438785</wp:posOffset>
                </wp:positionV>
                <wp:extent cx="1094740" cy="140335"/>
                <wp:effectExtent l="0" t="0" r="1270" b="5080"/>
                <wp:wrapNone/>
                <wp:docPr id="25" name="C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4033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2" o:spid="_x0000_s1026" style="position:absolute;margin-left:656.7pt;margin-top:34.55pt;width:86.2pt;height:11.0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" fillcolor="#f6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F015908" wp14:editId="61C15DB3">
                <wp:simplePos x="0" y="0"/>
                <wp:positionH relativeFrom="page">
                  <wp:posOffset>7287895</wp:posOffset>
                </wp:positionH>
                <wp:positionV relativeFrom="page">
                  <wp:posOffset>438785</wp:posOffset>
                </wp:positionV>
                <wp:extent cx="1072515" cy="140335"/>
                <wp:effectExtent l="0" t="0" r="0" b="5080"/>
                <wp:wrapNone/>
                <wp:docPr id="24" name="RE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14033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1" o:spid="_x0000_s1026" style="position:absolute;margin-left:573.85pt;margin-top:34.55pt;width:84.45pt;height:11.0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5234750B" wp14:editId="417AF8BE">
                <wp:simplePos x="0" y="0"/>
                <wp:positionH relativeFrom="page">
                  <wp:posOffset>7287895</wp:posOffset>
                </wp:positionH>
                <wp:positionV relativeFrom="page">
                  <wp:posOffset>438785</wp:posOffset>
                </wp:positionV>
                <wp:extent cx="141605" cy="3554730"/>
                <wp:effectExtent l="0" t="0" r="0" b="0"/>
                <wp:wrapNone/>
                <wp:docPr id="23" name="R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35547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2" o:spid="_x0000_s1026" style="position:absolute;margin-left:573.85pt;margin-top:34.55pt;width:11.15pt;height:279.9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5A57162" wp14:editId="56FB86B4">
                <wp:simplePos x="0" y="0"/>
                <wp:positionH relativeFrom="page">
                  <wp:posOffset>9299575</wp:posOffset>
                </wp:positionH>
                <wp:positionV relativeFrom="page">
                  <wp:posOffset>3882390</wp:posOffset>
                </wp:positionV>
                <wp:extent cx="140335" cy="3426460"/>
                <wp:effectExtent l="3175" t="0" r="0" b="6350"/>
                <wp:wrapNone/>
                <wp:docPr id="22" name="RE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342646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3" o:spid="_x0000_s1026" style="position:absolute;margin-left:732.25pt;margin-top:305.7pt;width:11.05pt;height:269.8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A6B99E2" wp14:editId="5CFB3B8E">
                <wp:simplePos x="0" y="0"/>
                <wp:positionH relativeFrom="page">
                  <wp:posOffset>7287895</wp:posOffset>
                </wp:positionH>
                <wp:positionV relativeFrom="page">
                  <wp:posOffset>3867785</wp:posOffset>
                </wp:positionV>
                <wp:extent cx="141605" cy="3426460"/>
                <wp:effectExtent l="0" t="0" r="0" b="0"/>
                <wp:wrapNone/>
                <wp:docPr id="21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34264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style="position:absolute;margin-left:573.85pt;margin-top:304.55pt;width:11.15pt;height:269.8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" fillcolor="blue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2D28A93A" wp14:editId="0BF0EC77">
                <wp:simplePos x="0" y="0"/>
                <wp:positionH relativeFrom="page">
                  <wp:posOffset>7287895</wp:posOffset>
                </wp:positionH>
                <wp:positionV relativeFrom="page">
                  <wp:posOffset>7174230</wp:posOffset>
                </wp:positionV>
                <wp:extent cx="1072515" cy="140335"/>
                <wp:effectExtent l="0" t="0" r="0" b="635"/>
                <wp:wrapNone/>
                <wp:docPr id="20" name="D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14033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2" o:spid="_x0000_s1026" style="position:absolute;margin-left:573.85pt;margin-top:564.9pt;width:84.45pt;height:11.0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" fillcolor="blue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4AC5544" wp14:editId="524FE8D8">
                <wp:simplePos x="0" y="0"/>
                <wp:positionH relativeFrom="page">
                  <wp:posOffset>8339455</wp:posOffset>
                </wp:positionH>
                <wp:positionV relativeFrom="page">
                  <wp:posOffset>7174230</wp:posOffset>
                </wp:positionV>
                <wp:extent cx="1094740" cy="140335"/>
                <wp:effectExtent l="0" t="0" r="1905" b="635"/>
                <wp:wrapNone/>
                <wp:docPr id="19" name="RE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4033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4" o:spid="_x0000_s1026" style="position:absolute;margin-left:656.65pt;margin-top:564.9pt;width:86.2pt;height:11.0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EA489D2" wp14:editId="694837F2">
                <wp:simplePos x="0" y="0"/>
                <wp:positionH relativeFrom="page">
                  <wp:posOffset>7287895</wp:posOffset>
                </wp:positionH>
                <wp:positionV relativeFrom="page">
                  <wp:posOffset>448310</wp:posOffset>
                </wp:positionV>
                <wp:extent cx="2145665" cy="6858000"/>
                <wp:effectExtent l="0" t="3810" r="2540" b="0"/>
                <wp:wrapNone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5665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73.85pt;margin-top:35.3pt;width:168.95pt;height:540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" filled="f" fillcolor="black" stroked="f" strokeweight="0">
                <w10:wrap anchorx="page" anchory="page"/>
              </v:rect>
            </w:pict>
          </mc:Fallback>
        </mc:AlternateContent>
      </w:r>
      <w:r w:rsidR="00520788">
        <w:br w:type="page"/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972605" wp14:editId="4B9A3EE5">
                <wp:simplePos x="0" y="0"/>
                <wp:positionH relativeFrom="page">
                  <wp:posOffset>737235</wp:posOffset>
                </wp:positionH>
                <wp:positionV relativeFrom="page">
                  <wp:posOffset>1488440</wp:posOffset>
                </wp:positionV>
                <wp:extent cx="2133600" cy="0"/>
                <wp:effectExtent l="26035" t="27940" r="37465" b="35560"/>
                <wp:wrapNone/>
                <wp:docPr id="16" name="C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M 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05pt,117.2pt" to="226.05pt,11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" strokecolor="#f60" strokeweight="2pt">
                <w10:wrap anchorx="page" anchory="page"/>
              </v:line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6BB00E" wp14:editId="794DF342">
                <wp:simplePos x="0" y="0"/>
                <wp:positionH relativeFrom="page">
                  <wp:posOffset>9469120</wp:posOffset>
                </wp:positionH>
                <wp:positionV relativeFrom="page">
                  <wp:posOffset>3878580</wp:posOffset>
                </wp:positionV>
                <wp:extent cx="145415" cy="3426460"/>
                <wp:effectExtent l="0" t="5080" r="0" b="0"/>
                <wp:wrapNone/>
                <wp:docPr id="15" name="RE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342646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5" o:spid="_x0000_s1026" style="position:absolute;margin-left:745.6pt;margin-top:305.4pt;width:11.45pt;height:269.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7A13A7" wp14:editId="6C50BE10">
                <wp:simplePos x="0" y="0"/>
                <wp:positionH relativeFrom="page">
                  <wp:posOffset>470535</wp:posOffset>
                </wp:positionH>
                <wp:positionV relativeFrom="page">
                  <wp:posOffset>3878580</wp:posOffset>
                </wp:positionV>
                <wp:extent cx="146050" cy="3426460"/>
                <wp:effectExtent l="635" t="5080" r="5715" b="0"/>
                <wp:wrapNone/>
                <wp:docPr id="14" name="D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34264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5" o:spid="_x0000_s1026" style="position:absolute;margin-left:37.05pt;margin-top:305.4pt;width:11.5pt;height:269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" fillcolor="blue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986831" wp14:editId="21E20DB9">
                <wp:simplePos x="0" y="0"/>
                <wp:positionH relativeFrom="page">
                  <wp:posOffset>9469120</wp:posOffset>
                </wp:positionH>
                <wp:positionV relativeFrom="page">
                  <wp:posOffset>447040</wp:posOffset>
                </wp:positionV>
                <wp:extent cx="145415" cy="3554730"/>
                <wp:effectExtent l="0" t="2540" r="0" b="0"/>
                <wp:wrapNone/>
                <wp:docPr id="13" name="C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355473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6" o:spid="_x0000_s1026" style="position:absolute;margin-left:745.6pt;margin-top:35.2pt;width:11.45pt;height:279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" fillcolor="#f6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3537AA" wp14:editId="2CA55D36">
                <wp:simplePos x="0" y="0"/>
                <wp:positionH relativeFrom="page">
                  <wp:posOffset>470535</wp:posOffset>
                </wp:positionH>
                <wp:positionV relativeFrom="page">
                  <wp:posOffset>447040</wp:posOffset>
                </wp:positionV>
                <wp:extent cx="146050" cy="3554730"/>
                <wp:effectExtent l="635" t="2540" r="5715" b="0"/>
                <wp:wrapNone/>
                <wp:docPr id="12" name="RE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35547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6" o:spid="_x0000_s1026" style="position:absolute;margin-left:37.05pt;margin-top:35.2pt;width:11.5pt;height:279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F59C2F" wp14:editId="0F75A06D">
                <wp:simplePos x="0" y="0"/>
                <wp:positionH relativeFrom="page">
                  <wp:posOffset>470535</wp:posOffset>
                </wp:positionH>
                <wp:positionV relativeFrom="page">
                  <wp:posOffset>447040</wp:posOffset>
                </wp:positionV>
                <wp:extent cx="4572000" cy="140335"/>
                <wp:effectExtent l="635" t="2540" r="0" b="0"/>
                <wp:wrapNone/>
                <wp:docPr id="11" name="RE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4033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7" o:spid="_x0000_s1026" style="position:absolute;margin-left:37.05pt;margin-top:35.2pt;width:5in;height:11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" fillcolor="#fc0" stroked="f" strokeweight="0">
                <w10:wrap anchorx="page" anchory="page"/>
              </v:rect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9837E9" wp14:editId="20A5B5F8">
                <wp:simplePos x="0" y="0"/>
                <wp:positionH relativeFrom="page">
                  <wp:posOffset>4950460</wp:posOffset>
                </wp:positionH>
                <wp:positionV relativeFrom="page">
                  <wp:posOffset>447040</wp:posOffset>
                </wp:positionV>
                <wp:extent cx="4664075" cy="140335"/>
                <wp:effectExtent l="0" t="2540" r="0" b="0"/>
                <wp:wrapNone/>
                <wp:docPr id="10" name="C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4033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5" o:spid="_x0000_s1026" style="position:absolute;margin-left:389.8pt;margin-top:35.2pt;width:367.25pt;height:11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" fillcolor="#f60" stroked="f" strokeweight="0">
                <w10:wrap anchorx="page" anchory="page"/>
              </v:rect>
            </w:pict>
          </mc:Fallback>
        </mc:AlternateContent>
      </w:r>
    </w:p>
    <w:p w14:paraId="6EE31C3B" w14:textId="77777777" w:rsidR="00520788" w:rsidRDefault="00FA74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42BA25" wp14:editId="141892E8">
                <wp:simplePos x="0" y="0"/>
                <wp:positionH relativeFrom="page">
                  <wp:posOffset>851535</wp:posOffset>
                </wp:positionH>
                <wp:positionV relativeFrom="page">
                  <wp:posOffset>688340</wp:posOffset>
                </wp:positionV>
                <wp:extent cx="2286000" cy="6400800"/>
                <wp:effectExtent l="0" t="0" r="0" b="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1DA48" w14:textId="77777777" w:rsidR="00204818" w:rsidRDefault="00204818">
                            <w:pPr>
                              <w:pStyle w:val="BodyText"/>
                              <w:rPr>
                                <w:color w:val="0000FF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 xml:space="preserve">Nancy Breen is the Director of the Youth Enrichment Center (YEC) at the Hilton-Winn Farm, and holds a degree in Early Childhood Education from Colby-Sawyer College. In 2002, she purchased the beautiful property in order to establish a place where children could experience nature and participate in farm-based educational activities.  Included in our enthusiastic, qualified </w:t>
                            </w:r>
                            <w:proofErr w:type="gramStart"/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>staff :</w:t>
                            </w:r>
                            <w:proofErr w:type="gramEnd"/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 xml:space="preserve"> </w:t>
                            </w:r>
                          </w:p>
                          <w:p w14:paraId="43DDF2D7" w14:textId="77777777" w:rsidR="00204818" w:rsidRPr="00905B28" w:rsidRDefault="00204818" w:rsidP="00905B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FF"/>
                                <w:sz w:val="16"/>
                                <w:szCs w:val="24"/>
                              </w:rPr>
                            </w:pPr>
                            <w:r w:rsidRPr="00905B28">
                              <w:rPr>
                                <w:color w:val="0000FF"/>
                                <w:sz w:val="16"/>
                                <w:szCs w:val="16"/>
                              </w:rPr>
                              <w:t>Program Director Eva Diharce, S</w:t>
                            </w:r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peech and Language Pathologist </w:t>
                            </w:r>
                          </w:p>
                          <w:p w14:paraId="5BA79FBE" w14:textId="77777777" w:rsidR="00204818" w:rsidRPr="00905B28" w:rsidRDefault="00204818" w:rsidP="00905B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FF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Barbara </w:t>
                            </w:r>
                            <w:proofErr w:type="gramStart"/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>Early ,</w:t>
                            </w:r>
                            <w:proofErr w:type="gramEnd"/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 Retired Educator</w:t>
                            </w:r>
                          </w:p>
                          <w:p w14:paraId="33EA7EBA" w14:textId="77777777" w:rsidR="00204818" w:rsidRPr="00905B28" w:rsidRDefault="00204818" w:rsidP="00905B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FF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Jackie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>Mait</w:t>
                            </w:r>
                            <w:proofErr w:type="spellEnd"/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>, Head counselor</w:t>
                            </w:r>
                          </w:p>
                          <w:p w14:paraId="471AD17D" w14:textId="0DC89445" w:rsidR="00204818" w:rsidRDefault="00204818" w:rsidP="00905B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FF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Gabrielle </w:t>
                            </w:r>
                            <w:proofErr w:type="gramStart"/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>Bertrand ,</w:t>
                            </w:r>
                            <w:proofErr w:type="gramEnd"/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 5</w:t>
                            </w:r>
                            <w:r w:rsidRPr="003E7A09">
                              <w:rPr>
                                <w:color w:val="0000FF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FF"/>
                                <w:sz w:val="16"/>
                                <w:szCs w:val="16"/>
                              </w:rPr>
                              <w:t xml:space="preserve"> grade teacher  </w:t>
                            </w:r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 xml:space="preserve"> </w:t>
                            </w:r>
                          </w:p>
                          <w:p w14:paraId="56F39CBE" w14:textId="62ECC134" w:rsidR="00204818" w:rsidRPr="003E7A09" w:rsidRDefault="00204818" w:rsidP="003E7A0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FF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>O</w:t>
                            </w:r>
                            <w:r w:rsidRPr="003E7A09">
                              <w:rPr>
                                <w:color w:val="0000FF"/>
                                <w:sz w:val="16"/>
                                <w:szCs w:val="24"/>
                              </w:rPr>
                              <w:t xml:space="preserve">ther </w:t>
                            </w:r>
                            <w:proofErr w:type="gramStart"/>
                            <w:r w:rsidRPr="003E7A09">
                              <w:rPr>
                                <w:color w:val="0000FF"/>
                                <w:sz w:val="16"/>
                                <w:szCs w:val="24"/>
                              </w:rPr>
                              <w:t>quality ,</w:t>
                            </w:r>
                            <w:proofErr w:type="gramEnd"/>
                            <w:r w:rsidRPr="003E7A09">
                              <w:rPr>
                                <w:color w:val="0000FF"/>
                                <w:sz w:val="16"/>
                                <w:szCs w:val="24"/>
                              </w:rPr>
                              <w:t xml:space="preserve"> experienced leader</w:t>
                            </w:r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>s</w:t>
                            </w:r>
                            <w:r w:rsidRPr="003E7A09">
                              <w:rPr>
                                <w:color w:val="0000FF"/>
                                <w:sz w:val="16"/>
                                <w:szCs w:val="24"/>
                              </w:rPr>
                              <w:t xml:space="preserve"> with a love of nature and children</w:t>
                            </w:r>
                          </w:p>
                          <w:p w14:paraId="01E27CF7" w14:textId="01D3C051" w:rsidR="00204818" w:rsidRDefault="00204818" w:rsidP="00905B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FF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 xml:space="preserve"> Local specialists </w:t>
                            </w:r>
                            <w:proofErr w:type="gramStart"/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>( educators</w:t>
                            </w:r>
                            <w:proofErr w:type="gramEnd"/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 xml:space="preserve">,  environmentalist, artists, musicians, bee keeper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color w:val="0000FF"/>
                                <w:sz w:val="16"/>
                                <w:szCs w:val="24"/>
                              </w:rPr>
                              <w:t>…)</w:t>
                            </w:r>
                          </w:p>
                          <w:p w14:paraId="68E0B7AA" w14:textId="77777777" w:rsidR="00204818" w:rsidRPr="003E7A09" w:rsidRDefault="00204818">
                            <w:pPr>
                              <w:pStyle w:val="BodyText"/>
                              <w:rPr>
                                <w:color w:val="0000FF"/>
                                <w:sz w:val="14"/>
                                <w:szCs w:val="16"/>
                              </w:rPr>
                            </w:pPr>
                            <w:r w:rsidRPr="003E7A09">
                              <w:rPr>
                                <w:color w:val="0000FF"/>
                                <w:sz w:val="14"/>
                                <w:szCs w:val="16"/>
                              </w:rPr>
                              <w:t>YEC programs are aimed at fostering growth in teamwork, communication, tolerance, and self-esteem building.</w:t>
                            </w:r>
                          </w:p>
                          <w:p w14:paraId="0FF2EDD9" w14:textId="27768808" w:rsidR="00204818" w:rsidRPr="003E7A09" w:rsidRDefault="00204818">
                            <w:pPr>
                              <w:pStyle w:val="BodyText"/>
                              <w:rPr>
                                <w:color w:val="0000FF"/>
                                <w:sz w:val="14"/>
                                <w:szCs w:val="16"/>
                              </w:rPr>
                            </w:pPr>
                            <w:r w:rsidRPr="003E7A09">
                              <w:rPr>
                                <w:color w:val="0000FF"/>
                                <w:sz w:val="14"/>
                                <w:szCs w:val="16"/>
                              </w:rPr>
                              <w:t xml:space="preserve">The Farm provides the ultimate natural setting for this magical experience. 48 acres of fields and forest surrounded by 300 acres of conservation land </w:t>
                            </w:r>
                            <w:proofErr w:type="gramStart"/>
                            <w:r w:rsidRPr="003E7A09">
                              <w:rPr>
                                <w:color w:val="0000FF"/>
                                <w:sz w:val="14"/>
                                <w:szCs w:val="16"/>
                              </w:rPr>
                              <w:t>offer both</w:t>
                            </w:r>
                            <w:proofErr w:type="gramEnd"/>
                            <w:r w:rsidRPr="003E7A09">
                              <w:rPr>
                                <w:color w:val="0000FF"/>
                                <w:sz w:val="14"/>
                                <w:szCs w:val="16"/>
                              </w:rPr>
                              <w:t xml:space="preserve"> a safe, beautiful setting and a wonderful space in which to grow.  </w:t>
                            </w:r>
                          </w:p>
                          <w:p w14:paraId="759B5653" w14:textId="77777777" w:rsidR="00204818" w:rsidRDefault="00204818">
                            <w:pPr>
                              <w:pStyle w:val="BodyText"/>
                              <w:rPr>
                                <w:color w:val="0000FF"/>
                                <w:sz w:val="20"/>
                              </w:rPr>
                            </w:pPr>
                            <w:r w:rsidRPr="003E7A09">
                              <w:rPr>
                                <w:color w:val="0000FF"/>
                                <w:sz w:val="14"/>
                                <w:szCs w:val="16"/>
                              </w:rPr>
                              <w:t xml:space="preserve">The goal of the Summer Fun program is to use our surroundings to convey </w:t>
                            </w:r>
                            <w:r w:rsidRPr="003E7A09">
                              <w:rPr>
                                <w:color w:val="0000FF"/>
                                <w:sz w:val="12"/>
                                <w:szCs w:val="16"/>
                              </w:rPr>
                              <w:t>the</w:t>
                            </w:r>
                            <w:r w:rsidRPr="003E7A09">
                              <w:rPr>
                                <w:color w:val="0000FF"/>
                                <w:sz w:val="12"/>
                              </w:rPr>
                              <w:t xml:space="preserve"> </w:t>
                            </w:r>
                            <w:r w:rsidRPr="003E7A09">
                              <w:rPr>
                                <w:color w:val="0000FF"/>
                                <w:sz w:val="14"/>
                              </w:rPr>
                              <w:t xml:space="preserve">importance of nature and our environment.  </w:t>
                            </w:r>
                            <w:r w:rsidRPr="003E7A09">
                              <w:rPr>
                                <w:color w:val="0000FF"/>
                                <w:sz w:val="12"/>
                              </w:rPr>
                              <w:t xml:space="preserve">This will be done </w:t>
                            </w:r>
                            <w:r w:rsidRPr="003E7A09">
                              <w:rPr>
                                <w:color w:val="0000FF"/>
                                <w:sz w:val="14"/>
                              </w:rPr>
                              <w:t xml:space="preserve">through carefully planned activities and projects that build upon creativity and teamwork and are just plain </w:t>
                            </w:r>
                            <w:proofErr w:type="gramStart"/>
                            <w:r w:rsidRPr="003E7A09">
                              <w:rPr>
                                <w:color w:val="0000FF"/>
                                <w:sz w:val="14"/>
                              </w:rPr>
                              <w:t xml:space="preserve">FUN </w:t>
                            </w:r>
                            <w:r>
                              <w:rPr>
                                <w:color w:val="0000FF"/>
                                <w:sz w:val="16"/>
                              </w:rPr>
                              <w:t>!</w:t>
                            </w:r>
                            <w:proofErr w:type="gramEnd"/>
                            <w:r>
                              <w:rPr>
                                <w:color w:val="0000FF"/>
                                <w:sz w:val="16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67.05pt;margin-top:54.2pt;width:180pt;height:7in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" filled="f" stroked="f" strokeweight="0">
                <v:textbox inset="0,0,0,0">
                  <w:txbxContent>
                    <w:p w14:paraId="7391DA48" w14:textId="77777777" w:rsidR="00204818" w:rsidRDefault="00204818">
                      <w:pPr>
                        <w:pStyle w:val="BodyText"/>
                        <w:rPr>
                          <w:color w:val="0000FF"/>
                          <w:sz w:val="16"/>
                          <w:szCs w:val="24"/>
                        </w:rPr>
                      </w:pPr>
                      <w:r>
                        <w:rPr>
                          <w:color w:val="0000FF"/>
                          <w:sz w:val="16"/>
                          <w:szCs w:val="24"/>
                        </w:rPr>
                        <w:t xml:space="preserve">Nancy Breen is the Director of the Youth Enrichment Center (YEC) at the Hilton-Winn Farm, and holds a degree in Early Childhood Education from Colby-Sawyer College. In 2002, she purchased the beautiful property in order to establish a place where children could experience nature and participate in farm-based educational activities.  Included in our enthusiastic, qualified </w:t>
                      </w:r>
                      <w:proofErr w:type="gramStart"/>
                      <w:r>
                        <w:rPr>
                          <w:color w:val="0000FF"/>
                          <w:sz w:val="16"/>
                          <w:szCs w:val="24"/>
                        </w:rPr>
                        <w:t>staff :</w:t>
                      </w:r>
                      <w:proofErr w:type="gramEnd"/>
                      <w:r>
                        <w:rPr>
                          <w:color w:val="0000FF"/>
                          <w:sz w:val="16"/>
                          <w:szCs w:val="24"/>
                        </w:rPr>
                        <w:t xml:space="preserve"> </w:t>
                      </w:r>
                    </w:p>
                    <w:p w14:paraId="43DDF2D7" w14:textId="77777777" w:rsidR="00204818" w:rsidRPr="00905B28" w:rsidRDefault="00204818" w:rsidP="00905B2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color w:val="0000FF"/>
                          <w:sz w:val="16"/>
                          <w:szCs w:val="24"/>
                        </w:rPr>
                      </w:pPr>
                      <w:r w:rsidRPr="00905B28">
                        <w:rPr>
                          <w:color w:val="0000FF"/>
                          <w:sz w:val="16"/>
                          <w:szCs w:val="16"/>
                        </w:rPr>
                        <w:t>Program Director Eva Diharce, S</w:t>
                      </w:r>
                      <w:r>
                        <w:rPr>
                          <w:color w:val="0000FF"/>
                          <w:sz w:val="16"/>
                          <w:szCs w:val="16"/>
                        </w:rPr>
                        <w:t xml:space="preserve">peech and Language Pathologist </w:t>
                      </w:r>
                    </w:p>
                    <w:p w14:paraId="5BA79FBE" w14:textId="77777777" w:rsidR="00204818" w:rsidRPr="00905B28" w:rsidRDefault="00204818" w:rsidP="00905B2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color w:val="0000FF"/>
                          <w:sz w:val="16"/>
                          <w:szCs w:val="24"/>
                        </w:rPr>
                      </w:pPr>
                      <w:r>
                        <w:rPr>
                          <w:color w:val="0000FF"/>
                          <w:sz w:val="16"/>
                          <w:szCs w:val="16"/>
                        </w:rPr>
                        <w:t xml:space="preserve">Barbara </w:t>
                      </w:r>
                      <w:proofErr w:type="gramStart"/>
                      <w:r>
                        <w:rPr>
                          <w:color w:val="0000FF"/>
                          <w:sz w:val="16"/>
                          <w:szCs w:val="16"/>
                        </w:rPr>
                        <w:t>Early ,</w:t>
                      </w:r>
                      <w:proofErr w:type="gramEnd"/>
                      <w:r>
                        <w:rPr>
                          <w:color w:val="0000FF"/>
                          <w:sz w:val="16"/>
                          <w:szCs w:val="16"/>
                        </w:rPr>
                        <w:t xml:space="preserve"> Retired Educator</w:t>
                      </w:r>
                    </w:p>
                    <w:p w14:paraId="33EA7EBA" w14:textId="77777777" w:rsidR="00204818" w:rsidRPr="00905B28" w:rsidRDefault="00204818" w:rsidP="00905B2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color w:val="0000FF"/>
                          <w:sz w:val="16"/>
                          <w:szCs w:val="24"/>
                        </w:rPr>
                      </w:pPr>
                      <w:r>
                        <w:rPr>
                          <w:color w:val="0000FF"/>
                          <w:sz w:val="16"/>
                          <w:szCs w:val="16"/>
                        </w:rPr>
                        <w:t xml:space="preserve">Jackie </w:t>
                      </w:r>
                      <w:proofErr w:type="spellStart"/>
                      <w:r>
                        <w:rPr>
                          <w:color w:val="0000FF"/>
                          <w:sz w:val="16"/>
                          <w:szCs w:val="16"/>
                        </w:rPr>
                        <w:t>Mait</w:t>
                      </w:r>
                      <w:proofErr w:type="spellEnd"/>
                      <w:r>
                        <w:rPr>
                          <w:color w:val="0000FF"/>
                          <w:sz w:val="16"/>
                          <w:szCs w:val="16"/>
                        </w:rPr>
                        <w:t>, Head counselor</w:t>
                      </w:r>
                    </w:p>
                    <w:p w14:paraId="471AD17D" w14:textId="0DC89445" w:rsidR="00204818" w:rsidRDefault="00204818" w:rsidP="00905B2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color w:val="0000FF"/>
                          <w:sz w:val="16"/>
                          <w:szCs w:val="24"/>
                        </w:rPr>
                      </w:pPr>
                      <w:r>
                        <w:rPr>
                          <w:color w:val="0000FF"/>
                          <w:sz w:val="16"/>
                          <w:szCs w:val="16"/>
                        </w:rPr>
                        <w:t xml:space="preserve">Gabrielle </w:t>
                      </w:r>
                      <w:proofErr w:type="gramStart"/>
                      <w:r>
                        <w:rPr>
                          <w:color w:val="0000FF"/>
                          <w:sz w:val="16"/>
                          <w:szCs w:val="16"/>
                        </w:rPr>
                        <w:t>Bertrand ,</w:t>
                      </w:r>
                      <w:proofErr w:type="gramEnd"/>
                      <w:r>
                        <w:rPr>
                          <w:color w:val="0000FF"/>
                          <w:sz w:val="16"/>
                          <w:szCs w:val="16"/>
                        </w:rPr>
                        <w:t xml:space="preserve"> 5</w:t>
                      </w:r>
                      <w:r w:rsidRPr="003E7A09">
                        <w:rPr>
                          <w:color w:val="0000FF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color w:val="0000FF"/>
                          <w:sz w:val="16"/>
                          <w:szCs w:val="16"/>
                        </w:rPr>
                        <w:t xml:space="preserve"> grade teacher  </w:t>
                      </w:r>
                      <w:r>
                        <w:rPr>
                          <w:color w:val="0000FF"/>
                          <w:sz w:val="16"/>
                          <w:szCs w:val="24"/>
                        </w:rPr>
                        <w:t xml:space="preserve"> </w:t>
                      </w:r>
                    </w:p>
                    <w:p w14:paraId="56F39CBE" w14:textId="62ECC134" w:rsidR="00204818" w:rsidRPr="003E7A09" w:rsidRDefault="00204818" w:rsidP="003E7A09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color w:val="0000FF"/>
                          <w:sz w:val="16"/>
                          <w:szCs w:val="24"/>
                        </w:rPr>
                      </w:pPr>
                      <w:r>
                        <w:rPr>
                          <w:color w:val="0000FF"/>
                          <w:sz w:val="16"/>
                          <w:szCs w:val="24"/>
                        </w:rPr>
                        <w:t>O</w:t>
                      </w:r>
                      <w:r w:rsidRPr="003E7A09">
                        <w:rPr>
                          <w:color w:val="0000FF"/>
                          <w:sz w:val="16"/>
                          <w:szCs w:val="24"/>
                        </w:rPr>
                        <w:t xml:space="preserve">ther </w:t>
                      </w:r>
                      <w:proofErr w:type="gramStart"/>
                      <w:r w:rsidRPr="003E7A09">
                        <w:rPr>
                          <w:color w:val="0000FF"/>
                          <w:sz w:val="16"/>
                          <w:szCs w:val="24"/>
                        </w:rPr>
                        <w:t>quality ,</w:t>
                      </w:r>
                      <w:proofErr w:type="gramEnd"/>
                      <w:r w:rsidRPr="003E7A09">
                        <w:rPr>
                          <w:color w:val="0000FF"/>
                          <w:sz w:val="16"/>
                          <w:szCs w:val="24"/>
                        </w:rPr>
                        <w:t xml:space="preserve"> experienced leader</w:t>
                      </w:r>
                      <w:r>
                        <w:rPr>
                          <w:color w:val="0000FF"/>
                          <w:sz w:val="16"/>
                          <w:szCs w:val="24"/>
                        </w:rPr>
                        <w:t>s</w:t>
                      </w:r>
                      <w:r w:rsidRPr="003E7A09">
                        <w:rPr>
                          <w:color w:val="0000FF"/>
                          <w:sz w:val="16"/>
                          <w:szCs w:val="24"/>
                        </w:rPr>
                        <w:t xml:space="preserve"> with a love of nature and children</w:t>
                      </w:r>
                    </w:p>
                    <w:p w14:paraId="01E27CF7" w14:textId="01D3C051" w:rsidR="00204818" w:rsidRDefault="00204818" w:rsidP="00905B2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color w:val="0000FF"/>
                          <w:sz w:val="16"/>
                          <w:szCs w:val="24"/>
                        </w:rPr>
                      </w:pPr>
                      <w:r>
                        <w:rPr>
                          <w:color w:val="0000FF"/>
                          <w:sz w:val="16"/>
                          <w:szCs w:val="24"/>
                        </w:rPr>
                        <w:t xml:space="preserve"> Local specialists </w:t>
                      </w:r>
                      <w:proofErr w:type="gramStart"/>
                      <w:r>
                        <w:rPr>
                          <w:color w:val="0000FF"/>
                          <w:sz w:val="16"/>
                          <w:szCs w:val="24"/>
                        </w:rPr>
                        <w:t>( educators</w:t>
                      </w:r>
                      <w:proofErr w:type="gramEnd"/>
                      <w:r>
                        <w:rPr>
                          <w:color w:val="0000FF"/>
                          <w:sz w:val="16"/>
                          <w:szCs w:val="24"/>
                        </w:rPr>
                        <w:t xml:space="preserve">,  environmentalist, artists, musicians, bee keeper </w:t>
                      </w:r>
                      <w:proofErr w:type="spellStart"/>
                      <w:r>
                        <w:rPr>
                          <w:color w:val="0000FF"/>
                          <w:sz w:val="16"/>
                          <w:szCs w:val="24"/>
                        </w:rPr>
                        <w:t>etc</w:t>
                      </w:r>
                      <w:proofErr w:type="spellEnd"/>
                      <w:r>
                        <w:rPr>
                          <w:color w:val="0000FF"/>
                          <w:sz w:val="16"/>
                          <w:szCs w:val="24"/>
                        </w:rPr>
                        <w:t>…)</w:t>
                      </w:r>
                    </w:p>
                    <w:p w14:paraId="68E0B7AA" w14:textId="77777777" w:rsidR="00204818" w:rsidRPr="003E7A09" w:rsidRDefault="00204818">
                      <w:pPr>
                        <w:pStyle w:val="BodyText"/>
                        <w:rPr>
                          <w:color w:val="0000FF"/>
                          <w:sz w:val="14"/>
                          <w:szCs w:val="16"/>
                        </w:rPr>
                      </w:pPr>
                      <w:r w:rsidRPr="003E7A09">
                        <w:rPr>
                          <w:color w:val="0000FF"/>
                          <w:sz w:val="14"/>
                          <w:szCs w:val="16"/>
                        </w:rPr>
                        <w:t>YEC programs are aimed at fostering growth in teamwork, communication, tolerance, and self-esteem building.</w:t>
                      </w:r>
                    </w:p>
                    <w:p w14:paraId="0FF2EDD9" w14:textId="27768808" w:rsidR="00204818" w:rsidRPr="003E7A09" w:rsidRDefault="00204818">
                      <w:pPr>
                        <w:pStyle w:val="BodyText"/>
                        <w:rPr>
                          <w:color w:val="0000FF"/>
                          <w:sz w:val="14"/>
                          <w:szCs w:val="16"/>
                        </w:rPr>
                      </w:pPr>
                      <w:r w:rsidRPr="003E7A09">
                        <w:rPr>
                          <w:color w:val="0000FF"/>
                          <w:sz w:val="14"/>
                          <w:szCs w:val="16"/>
                        </w:rPr>
                        <w:t xml:space="preserve">The Farm provides the ultimate natural setting for this magical experience. 48 acres of fields and forest surrounded by 300 acres of conservation land </w:t>
                      </w:r>
                      <w:proofErr w:type="gramStart"/>
                      <w:r w:rsidRPr="003E7A09">
                        <w:rPr>
                          <w:color w:val="0000FF"/>
                          <w:sz w:val="14"/>
                          <w:szCs w:val="16"/>
                        </w:rPr>
                        <w:t>offer both</w:t>
                      </w:r>
                      <w:proofErr w:type="gramEnd"/>
                      <w:r w:rsidRPr="003E7A09">
                        <w:rPr>
                          <w:color w:val="0000FF"/>
                          <w:sz w:val="14"/>
                          <w:szCs w:val="16"/>
                        </w:rPr>
                        <w:t xml:space="preserve"> a safe, beautiful setting and a wonderful space in which to grow.  </w:t>
                      </w:r>
                    </w:p>
                    <w:p w14:paraId="759B5653" w14:textId="77777777" w:rsidR="00204818" w:rsidRDefault="00204818">
                      <w:pPr>
                        <w:pStyle w:val="BodyText"/>
                        <w:rPr>
                          <w:color w:val="0000FF"/>
                          <w:sz w:val="20"/>
                        </w:rPr>
                      </w:pPr>
                      <w:r w:rsidRPr="003E7A09">
                        <w:rPr>
                          <w:color w:val="0000FF"/>
                          <w:sz w:val="14"/>
                          <w:szCs w:val="16"/>
                        </w:rPr>
                        <w:t xml:space="preserve">The goal of the Summer Fun program is to use our surroundings to convey </w:t>
                      </w:r>
                      <w:r w:rsidRPr="003E7A09">
                        <w:rPr>
                          <w:color w:val="0000FF"/>
                          <w:sz w:val="12"/>
                          <w:szCs w:val="16"/>
                        </w:rPr>
                        <w:t>the</w:t>
                      </w:r>
                      <w:r w:rsidRPr="003E7A09">
                        <w:rPr>
                          <w:color w:val="0000FF"/>
                          <w:sz w:val="12"/>
                        </w:rPr>
                        <w:t xml:space="preserve"> </w:t>
                      </w:r>
                      <w:r w:rsidRPr="003E7A09">
                        <w:rPr>
                          <w:color w:val="0000FF"/>
                          <w:sz w:val="14"/>
                        </w:rPr>
                        <w:t xml:space="preserve">importance of nature and our environment.  </w:t>
                      </w:r>
                      <w:r w:rsidRPr="003E7A09">
                        <w:rPr>
                          <w:color w:val="0000FF"/>
                          <w:sz w:val="12"/>
                        </w:rPr>
                        <w:t xml:space="preserve">This will be done </w:t>
                      </w:r>
                      <w:r w:rsidRPr="003E7A09">
                        <w:rPr>
                          <w:color w:val="0000FF"/>
                          <w:sz w:val="14"/>
                        </w:rPr>
                        <w:t xml:space="preserve">through carefully planned activities and projects that build upon creativity and teamwork and are just plain </w:t>
                      </w:r>
                      <w:proofErr w:type="gramStart"/>
                      <w:r w:rsidRPr="003E7A09">
                        <w:rPr>
                          <w:color w:val="0000FF"/>
                          <w:sz w:val="14"/>
                        </w:rPr>
                        <w:t xml:space="preserve">FUN </w:t>
                      </w:r>
                      <w:r>
                        <w:rPr>
                          <w:color w:val="0000FF"/>
                          <w:sz w:val="16"/>
                        </w:rPr>
                        <w:t>!</w:t>
                      </w:r>
                      <w:proofErr w:type="gramEnd"/>
                      <w:r>
                        <w:rPr>
                          <w:color w:val="0000FF"/>
                          <w:sz w:val="16"/>
                        </w:rPr>
                        <w:t>!!!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5B0F45" wp14:editId="7B65AF24">
                <wp:simplePos x="0" y="0"/>
                <wp:positionH relativeFrom="page">
                  <wp:posOffset>3619500</wp:posOffset>
                </wp:positionH>
                <wp:positionV relativeFrom="page">
                  <wp:posOffset>680085</wp:posOffset>
                </wp:positionV>
                <wp:extent cx="2832735" cy="7552055"/>
                <wp:effectExtent l="0" t="0" r="0" b="0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755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D6DA6" w14:textId="77777777" w:rsidR="00204818" w:rsidRDefault="00204818">
                            <w:pPr>
                              <w:pStyle w:val="PanelHeader"/>
                            </w:pPr>
                            <w:r>
                              <w:t>Program Details</w:t>
                            </w:r>
                          </w:p>
                          <w:p w14:paraId="0ED4679A" w14:textId="2B9ABE30" w:rsidR="00204818" w:rsidRDefault="00204818">
                            <w:pPr>
                              <w:pStyle w:val="Event"/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 xml:space="preserve">Each session will follow the same outline, but activities and events will change.  This will allow for children attending multiple sessions to enjoy varied experiences.  </w:t>
                            </w:r>
                          </w:p>
                          <w:p w14:paraId="059740D0" w14:textId="77777777" w:rsidR="00204818" w:rsidRDefault="00204818">
                            <w:pPr>
                              <w:pStyle w:val="Event"/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 xml:space="preserve">The first day will include an introduction to the farm, guidelines and expectations.  There will be getting-to-know each other activities and introductions.  We will familiarize the children with their new surroundings. Children will create a hand-made journal to be used for activities during the week, and jump right into some of the great nature-based activities we have planned including: </w:t>
                            </w:r>
                          </w:p>
                          <w:p w14:paraId="169E1214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Daily nature hike</w:t>
                            </w:r>
                          </w:p>
                          <w:p w14:paraId="49284AAE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Gardening (planting, harvesting &amp; weeding)</w:t>
                            </w:r>
                          </w:p>
                          <w:p w14:paraId="29C5BEA4" w14:textId="2BD3656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 xml:space="preserve"> Farm Animal Care</w:t>
                            </w:r>
                          </w:p>
                          <w:p w14:paraId="222F73B8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Special presentations from visiting guests</w:t>
                            </w:r>
                          </w:p>
                          <w:p w14:paraId="11772107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Scavenger hunts</w:t>
                            </w:r>
                          </w:p>
                          <w:p w14:paraId="223AD273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Nature crafts (including prints from nature, leaf rubbings, making natural dyes).</w:t>
                            </w:r>
                          </w:p>
                          <w:p w14:paraId="45A85580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Animal tracking</w:t>
                            </w:r>
                          </w:p>
                          <w:p w14:paraId="65E4F387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Learn to identify plants, birds &amp; wildlife</w:t>
                            </w:r>
                          </w:p>
                          <w:p w14:paraId="1B5F6EB1" w14:textId="67E5DC35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Fairy houses/Toad Abodes</w:t>
                            </w:r>
                          </w:p>
                          <w:p w14:paraId="37263E50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Exploring surrounding fields &amp; forests.</w:t>
                            </w:r>
                          </w:p>
                          <w:p w14:paraId="51315DE0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Implementing &amp; education of composting and recycling</w:t>
                            </w:r>
                          </w:p>
                          <w:p w14:paraId="6DEB39E8" w14:textId="77777777" w:rsidR="00204818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color w:val="0000FF"/>
                                <w:sz w:val="16"/>
                              </w:rPr>
                              <w:t>Daily Yoga</w:t>
                            </w:r>
                          </w:p>
                          <w:p w14:paraId="23EE23C6" w14:textId="7BC76B44" w:rsidR="00204818" w:rsidRPr="00E44494" w:rsidRDefault="00204818">
                            <w:pPr>
                              <w:pStyle w:val="Event"/>
                              <w:numPr>
                                <w:ilvl w:val="0"/>
                                <w:numId w:val="1"/>
                              </w:numPr>
                              <w:rPr>
                                <w:color w:val="008000"/>
                                <w:sz w:val="16"/>
                              </w:rPr>
                            </w:pPr>
                            <w:r w:rsidRPr="00E44494">
                              <w:rPr>
                                <w:color w:val="008000"/>
                                <w:sz w:val="16"/>
                              </w:rPr>
                              <w:t>Practicing and experiencing being “un-plugged “ in nature</w:t>
                            </w:r>
                            <w:r>
                              <w:rPr>
                                <w:color w:val="008000"/>
                                <w:sz w:val="16"/>
                              </w:rPr>
                              <w:t xml:space="preserve"> and “mindfulness” activities</w:t>
                            </w:r>
                          </w:p>
                          <w:p w14:paraId="741969D2" w14:textId="77777777" w:rsidR="00204818" w:rsidRDefault="00204818">
                            <w:pPr>
                              <w:pStyle w:val="Event"/>
                              <w:rPr>
                                <w:color w:val="0000FF"/>
                                <w:sz w:val="16"/>
                              </w:rPr>
                            </w:pPr>
                            <w:r w:rsidRPr="00683D17">
                              <w:rPr>
                                <w:sz w:val="16"/>
                              </w:rPr>
                              <w:t xml:space="preserve">Snacks, lunch and drinks are provided each day with active participation from the children.  We have a wonderful garden that offers nutritious, healthy produce daily.  We strive to provide wholesome and fulfilling foods to nourish the body and soul, as well as food that your kids will </w:t>
                            </w:r>
                            <w:r w:rsidRPr="00683D17">
                              <w:rPr>
                                <w:sz w:val="16"/>
                                <w:u w:val="single"/>
                              </w:rPr>
                              <w:t>want</w:t>
                            </w:r>
                            <w:r w:rsidRPr="00683D17">
                              <w:rPr>
                                <w:sz w:val="16"/>
                              </w:rPr>
                              <w:t xml:space="preserve"> to eat. The farm-to-table example provided each day is an invaluable lesson.  We are </w:t>
                            </w:r>
                            <w:proofErr w:type="gramStart"/>
                            <w:r w:rsidRPr="00683D17">
                              <w:rPr>
                                <w:sz w:val="16"/>
                              </w:rPr>
                              <w:t>well-versed</w:t>
                            </w:r>
                            <w:proofErr w:type="gramEnd"/>
                            <w:r w:rsidRPr="00683D17">
                              <w:rPr>
                                <w:sz w:val="16"/>
                              </w:rPr>
                              <w:t xml:space="preserve"> in food allergies and any needed accommodations can be easily made</w:t>
                            </w:r>
                            <w:r>
                              <w:rPr>
                                <w:color w:val="0000FF"/>
                                <w:sz w:val="16"/>
                              </w:rPr>
                              <w:t xml:space="preserve">. </w:t>
                            </w:r>
                          </w:p>
                          <w:p w14:paraId="0DFD96E7" w14:textId="77777777" w:rsidR="00204818" w:rsidRDefault="00204818">
                            <w:pPr>
                              <w:pStyle w:val="Event"/>
                              <w:rPr>
                                <w:color w:val="0000FF"/>
                                <w:sz w:val="24"/>
                              </w:rPr>
                            </w:pPr>
                          </w:p>
                          <w:p w14:paraId="5492C7E6" w14:textId="77777777" w:rsidR="00204818" w:rsidRDefault="00204818">
                            <w:pPr>
                              <w:pStyle w:val="Event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285pt;margin-top:53.55pt;width:223.05pt;height:594.6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" filled="f" fillcolor="purple" stroked="f">
                <v:textbox inset="0,0,0,0">
                  <w:txbxContent>
                    <w:p w14:paraId="692D6DA6" w14:textId="77777777" w:rsidR="00204818" w:rsidRDefault="00204818">
                      <w:pPr>
                        <w:pStyle w:val="PanelHeader"/>
                      </w:pPr>
                      <w:r>
                        <w:t>Program Details</w:t>
                      </w:r>
                    </w:p>
                    <w:p w14:paraId="0ED4679A" w14:textId="2B9ABE30" w:rsidR="00204818" w:rsidRDefault="00204818">
                      <w:pPr>
                        <w:pStyle w:val="Event"/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 xml:space="preserve">Each session will follow the same outline, but activities and events will change.  This will allow for children attending multiple sessions to enjoy varied experiences.  </w:t>
                      </w:r>
                    </w:p>
                    <w:p w14:paraId="059740D0" w14:textId="77777777" w:rsidR="00204818" w:rsidRDefault="00204818">
                      <w:pPr>
                        <w:pStyle w:val="Event"/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 xml:space="preserve">The first day will include an introduction to the farm, guidelines and expectations.  There will be getting-to-know each other activities and introductions.  We will familiarize the children with their new surroundings. Children will create a hand-made journal to be used for activities during the week, and jump right into some of the great nature-based activities we have planned including: </w:t>
                      </w:r>
                    </w:p>
                    <w:p w14:paraId="169E1214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Daily nature hike</w:t>
                      </w:r>
                    </w:p>
                    <w:p w14:paraId="49284AAE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Gardening (planting, harvesting &amp; weeding)</w:t>
                      </w:r>
                    </w:p>
                    <w:p w14:paraId="29C5BEA4" w14:textId="2BD3656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 xml:space="preserve"> Farm Animal Care</w:t>
                      </w:r>
                    </w:p>
                    <w:p w14:paraId="222F73B8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Special presentations from visiting guests</w:t>
                      </w:r>
                    </w:p>
                    <w:p w14:paraId="11772107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Scavenger hunts</w:t>
                      </w:r>
                    </w:p>
                    <w:p w14:paraId="223AD273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Nature crafts (including prints from nature, leaf rubbings, making natural dyes).</w:t>
                      </w:r>
                    </w:p>
                    <w:p w14:paraId="45A85580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Animal tracking</w:t>
                      </w:r>
                    </w:p>
                    <w:p w14:paraId="65E4F387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Learn to identify plants, birds &amp; wildlife</w:t>
                      </w:r>
                    </w:p>
                    <w:p w14:paraId="1B5F6EB1" w14:textId="67E5DC35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Fairy houses/Toad Abodes</w:t>
                      </w:r>
                    </w:p>
                    <w:p w14:paraId="37263E50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Exploring surrounding fields &amp; forests.</w:t>
                      </w:r>
                    </w:p>
                    <w:p w14:paraId="51315DE0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Implementing &amp; education of composting and recycling</w:t>
                      </w:r>
                    </w:p>
                    <w:p w14:paraId="6DEB39E8" w14:textId="77777777" w:rsidR="00204818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color w:val="0000FF"/>
                          <w:sz w:val="16"/>
                        </w:rPr>
                        <w:t>Daily Yoga</w:t>
                      </w:r>
                    </w:p>
                    <w:p w14:paraId="23EE23C6" w14:textId="7BC76B44" w:rsidR="00204818" w:rsidRPr="00E44494" w:rsidRDefault="00204818">
                      <w:pPr>
                        <w:pStyle w:val="Event"/>
                        <w:numPr>
                          <w:ilvl w:val="0"/>
                          <w:numId w:val="1"/>
                        </w:numPr>
                        <w:rPr>
                          <w:color w:val="008000"/>
                          <w:sz w:val="16"/>
                        </w:rPr>
                      </w:pPr>
                      <w:r w:rsidRPr="00E44494">
                        <w:rPr>
                          <w:color w:val="008000"/>
                          <w:sz w:val="16"/>
                        </w:rPr>
                        <w:t>Practicing and experiencing being “un-plugged “ in nature</w:t>
                      </w:r>
                      <w:r>
                        <w:rPr>
                          <w:color w:val="008000"/>
                          <w:sz w:val="16"/>
                        </w:rPr>
                        <w:t xml:space="preserve"> and “mindfulness” activities</w:t>
                      </w:r>
                    </w:p>
                    <w:p w14:paraId="741969D2" w14:textId="77777777" w:rsidR="00204818" w:rsidRDefault="00204818">
                      <w:pPr>
                        <w:pStyle w:val="Event"/>
                        <w:rPr>
                          <w:color w:val="0000FF"/>
                          <w:sz w:val="16"/>
                        </w:rPr>
                      </w:pPr>
                      <w:r w:rsidRPr="00683D17">
                        <w:rPr>
                          <w:sz w:val="16"/>
                        </w:rPr>
                        <w:t xml:space="preserve">Snacks, lunch and drinks are provided each day with active participation from the children.  We have a wonderful garden that offers nutritious, healthy produce daily.  We strive to provide wholesome and fulfilling foods to nourish the body and soul, as well as food that your kids will </w:t>
                      </w:r>
                      <w:r w:rsidRPr="00683D17">
                        <w:rPr>
                          <w:sz w:val="16"/>
                          <w:u w:val="single"/>
                        </w:rPr>
                        <w:t>want</w:t>
                      </w:r>
                      <w:r w:rsidRPr="00683D17">
                        <w:rPr>
                          <w:sz w:val="16"/>
                        </w:rPr>
                        <w:t xml:space="preserve"> to eat. The farm-to-table example provided each day is an invaluable lesson.  We are </w:t>
                      </w:r>
                      <w:proofErr w:type="gramStart"/>
                      <w:r w:rsidRPr="00683D17">
                        <w:rPr>
                          <w:sz w:val="16"/>
                        </w:rPr>
                        <w:t>well-versed</w:t>
                      </w:r>
                      <w:proofErr w:type="gramEnd"/>
                      <w:r w:rsidRPr="00683D17">
                        <w:rPr>
                          <w:sz w:val="16"/>
                        </w:rPr>
                        <w:t xml:space="preserve"> in food allergies and any needed accommodations can be easily made</w:t>
                      </w:r>
                      <w:r>
                        <w:rPr>
                          <w:color w:val="0000FF"/>
                          <w:sz w:val="16"/>
                        </w:rPr>
                        <w:t xml:space="preserve">. </w:t>
                      </w:r>
                    </w:p>
                    <w:p w14:paraId="0DFD96E7" w14:textId="77777777" w:rsidR="00204818" w:rsidRDefault="00204818">
                      <w:pPr>
                        <w:pStyle w:val="Event"/>
                        <w:rPr>
                          <w:color w:val="0000FF"/>
                          <w:sz w:val="24"/>
                        </w:rPr>
                      </w:pPr>
                    </w:p>
                    <w:p w14:paraId="5492C7E6" w14:textId="77777777" w:rsidR="00204818" w:rsidRDefault="00204818">
                      <w:pPr>
                        <w:pStyle w:val="Event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1F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FCF9A2" wp14:editId="32017194">
                <wp:simplePos x="0" y="0"/>
                <wp:positionH relativeFrom="page">
                  <wp:posOffset>6874510</wp:posOffset>
                </wp:positionH>
                <wp:positionV relativeFrom="page">
                  <wp:posOffset>615950</wp:posOffset>
                </wp:positionV>
                <wp:extent cx="2633345" cy="6473190"/>
                <wp:effectExtent l="3810" t="6350" r="4445" b="0"/>
                <wp:wrapNone/>
                <wp:docPr id="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647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0971C" w14:textId="77777777" w:rsidR="00204818" w:rsidRDefault="00204818">
                            <w:pPr>
                              <w:pStyle w:val="PanelHeader"/>
                              <w:rPr>
                                <w:sz w:val="20"/>
                              </w:rPr>
                            </w:pPr>
                            <w:r>
                              <w:t>Registration</w:t>
                            </w:r>
                          </w:p>
                          <w:p w14:paraId="1181DC4D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_______________________</w:t>
                            </w:r>
                          </w:p>
                          <w:p w14:paraId="3DED2241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Gender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_______   Age:__________</w:t>
                            </w:r>
                          </w:p>
                          <w:p w14:paraId="4D47FEDD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Child’s Address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______________</w:t>
                            </w:r>
                          </w:p>
                          <w:p w14:paraId="5E0949A9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Town/State/Zip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_______________</w:t>
                            </w:r>
                          </w:p>
                          <w:p w14:paraId="255BCF62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Cell Phone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__________________</w:t>
                            </w:r>
                          </w:p>
                          <w:p w14:paraId="4E2FA729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Parent’s/Guardian’s names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________</w:t>
                            </w:r>
                          </w:p>
                          <w:p w14:paraId="152CB174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</w:t>
                            </w:r>
                          </w:p>
                          <w:p w14:paraId="6EA075A5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Work/home Phone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_____________</w:t>
                            </w:r>
                          </w:p>
                          <w:p w14:paraId="1CCE3839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child lives with:</w:t>
                            </w:r>
                          </w:p>
                          <w:p w14:paraId="2E4FB129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both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Parents  __Mother</w:t>
                            </w:r>
                          </w:p>
                          <w:p w14:paraId="424C2C30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__Father           __Other</w:t>
                            </w:r>
                          </w:p>
                          <w:p w14:paraId="7F481369" w14:textId="1C20D712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 check the appropriate session:</w:t>
                            </w:r>
                          </w:p>
                          <w:p w14:paraId="0B1DAB84" w14:textId="5622674B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July 9th– July 12th      __________</w:t>
                            </w:r>
                          </w:p>
                          <w:p w14:paraId="0C49B0E9" w14:textId="69FFCCDB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July 16th– July 19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th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   __________</w:t>
                            </w:r>
                          </w:p>
                          <w:p w14:paraId="021498D7" w14:textId="17F9F038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July 23rd – July 26th  __________</w:t>
                            </w:r>
                          </w:p>
                          <w:p w14:paraId="783DDB81" w14:textId="6A814006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July 30th-Aug 2</w:t>
                            </w:r>
                            <w:r w:rsidRPr="000A3214">
                              <w:rPr>
                                <w:sz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="00EA3568">
                              <w:rPr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</w:rPr>
                              <w:t xml:space="preserve">  ___________</w:t>
                            </w:r>
                          </w:p>
                          <w:p w14:paraId="4A6EF621" w14:textId="77777777" w:rsidR="00EA3568" w:rsidRDefault="00204818">
                            <w:pPr>
                              <w:pStyle w:val="PanelHeader"/>
                              <w:jc w:val="left"/>
                              <w:rPr>
                                <w:b/>
                                <w:color w:val="auto"/>
                                <w:sz w:val="20"/>
                              </w:rPr>
                            </w:pPr>
                            <w:r w:rsidRPr="00FF7405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Adventure week ages 11-14, </w:t>
                            </w:r>
                          </w:p>
                          <w:p w14:paraId="6B381A70" w14:textId="1DE51DB1" w:rsidR="00204818" w:rsidRPr="00FF7405" w:rsidRDefault="00204818">
                            <w:pPr>
                              <w:pStyle w:val="PanelHeader"/>
                              <w:jc w:val="left"/>
                              <w:rPr>
                                <w:b/>
                                <w:color w:val="auto"/>
                                <w:sz w:val="20"/>
                              </w:rPr>
                            </w:pPr>
                            <w:r w:rsidRPr="00FF7405">
                              <w:rPr>
                                <w:b/>
                                <w:color w:val="auto"/>
                                <w:sz w:val="20"/>
                              </w:rPr>
                              <w:t>July 30</w:t>
                            </w:r>
                            <w:r w:rsidR="00EA3568">
                              <w:rPr>
                                <w:b/>
                                <w:color w:val="auto"/>
                                <w:sz w:val="20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>-Aug 2nd</w:t>
                            </w:r>
                            <w:r w:rsidRPr="00FF7405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    ___________</w:t>
                            </w:r>
                          </w:p>
                          <w:p w14:paraId="625B2C94" w14:textId="2C4423EB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cost for each session is $275</w:t>
                            </w:r>
                          </w:p>
                          <w:p w14:paraId="5ECA1E47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cost for each individual day is $65</w:t>
                            </w:r>
                          </w:p>
                          <w:p w14:paraId="0AF874F2" w14:textId="074B622A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T-shirt size: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YS ,YM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, YL, AS, AM, AL</w:t>
                            </w:r>
                          </w:p>
                          <w:p w14:paraId="78AB11A5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5848308" wp14:editId="27A3C9A9">
                                  <wp:extent cx="1879600" cy="1054100"/>
                                  <wp:effectExtent l="0" t="0" r="0" b="12700"/>
                                  <wp:docPr id="3" name="Picture 3" descr="farm 41806 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arm 41806 0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8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60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0EDD0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B401C9A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5962A31" w14:textId="77777777" w:rsidR="00204818" w:rsidRDefault="00204818">
                            <w:pPr>
                              <w:pStyle w:val="PanelHeader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5" type="#_x0000_t202" style="position:absolute;margin-left:541.3pt;margin-top:48.5pt;width:207.35pt;height:509.7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" filled="f" stroked="f">
                <v:textbox>
                  <w:txbxContent>
                    <w:p w14:paraId="4210971C" w14:textId="77777777" w:rsidR="00204818" w:rsidRDefault="00204818">
                      <w:pPr>
                        <w:pStyle w:val="PanelHeader"/>
                        <w:rPr>
                          <w:sz w:val="20"/>
                        </w:rPr>
                      </w:pPr>
                      <w:r>
                        <w:t>Registration</w:t>
                      </w:r>
                    </w:p>
                    <w:p w14:paraId="1181DC4D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</w:t>
                      </w:r>
                      <w:proofErr w:type="gramStart"/>
                      <w:r>
                        <w:rPr>
                          <w:sz w:val="20"/>
                        </w:rPr>
                        <w:t>:_</w:t>
                      </w:r>
                      <w:proofErr w:type="gramEnd"/>
                      <w:r>
                        <w:rPr>
                          <w:sz w:val="20"/>
                        </w:rPr>
                        <w:t>_______________________</w:t>
                      </w:r>
                    </w:p>
                    <w:p w14:paraId="3DED2241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Gender</w:t>
                      </w:r>
                      <w:proofErr w:type="gramStart"/>
                      <w:r>
                        <w:rPr>
                          <w:sz w:val="20"/>
                        </w:rPr>
                        <w:t>:_</w:t>
                      </w:r>
                      <w:proofErr w:type="gramEnd"/>
                      <w:r>
                        <w:rPr>
                          <w:sz w:val="20"/>
                        </w:rPr>
                        <w:t>_______   Age:__________</w:t>
                      </w:r>
                    </w:p>
                    <w:p w14:paraId="4D47FEDD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Child’s Address</w:t>
                      </w:r>
                      <w:proofErr w:type="gramStart"/>
                      <w:r>
                        <w:rPr>
                          <w:sz w:val="20"/>
                        </w:rPr>
                        <w:t>:_</w:t>
                      </w:r>
                      <w:proofErr w:type="gramEnd"/>
                      <w:r>
                        <w:rPr>
                          <w:sz w:val="20"/>
                        </w:rPr>
                        <w:t>______________</w:t>
                      </w:r>
                    </w:p>
                    <w:p w14:paraId="5E0949A9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Town/State/Zip</w:t>
                      </w:r>
                      <w:proofErr w:type="gramStart"/>
                      <w:r>
                        <w:rPr>
                          <w:sz w:val="20"/>
                        </w:rPr>
                        <w:t>:_</w:t>
                      </w:r>
                      <w:proofErr w:type="gramEnd"/>
                      <w:r>
                        <w:rPr>
                          <w:sz w:val="20"/>
                        </w:rPr>
                        <w:t>_______________</w:t>
                      </w:r>
                    </w:p>
                    <w:p w14:paraId="255BCF62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Cell Phone</w:t>
                      </w:r>
                      <w:proofErr w:type="gramStart"/>
                      <w:r>
                        <w:rPr>
                          <w:sz w:val="20"/>
                        </w:rPr>
                        <w:t>:_</w:t>
                      </w:r>
                      <w:proofErr w:type="gramEnd"/>
                      <w:r>
                        <w:rPr>
                          <w:sz w:val="20"/>
                        </w:rPr>
                        <w:t>__________________</w:t>
                      </w:r>
                    </w:p>
                    <w:p w14:paraId="4E2FA729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Parent’s/Guardian’s names</w:t>
                      </w:r>
                      <w:proofErr w:type="gramStart"/>
                      <w:r>
                        <w:rPr>
                          <w:sz w:val="20"/>
                        </w:rPr>
                        <w:t>:_</w:t>
                      </w:r>
                      <w:proofErr w:type="gramEnd"/>
                      <w:r>
                        <w:rPr>
                          <w:sz w:val="20"/>
                        </w:rPr>
                        <w:t>________</w:t>
                      </w:r>
                    </w:p>
                    <w:p w14:paraId="152CB174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</w:t>
                      </w:r>
                    </w:p>
                    <w:p w14:paraId="6EA075A5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Work/home Phone</w:t>
                      </w:r>
                      <w:proofErr w:type="gramStart"/>
                      <w:r>
                        <w:rPr>
                          <w:sz w:val="20"/>
                        </w:rPr>
                        <w:t>:_</w:t>
                      </w:r>
                      <w:proofErr w:type="gramEnd"/>
                      <w:r>
                        <w:rPr>
                          <w:sz w:val="20"/>
                        </w:rPr>
                        <w:t>_____________</w:t>
                      </w:r>
                    </w:p>
                    <w:p w14:paraId="1CCE3839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 child lives with:</w:t>
                      </w:r>
                    </w:p>
                    <w:p w14:paraId="2E4FB129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</w:t>
                      </w:r>
                      <w:proofErr w:type="gramStart"/>
                      <w:r>
                        <w:rPr>
                          <w:sz w:val="20"/>
                        </w:rPr>
                        <w:t>both</w:t>
                      </w:r>
                      <w:proofErr w:type="gramEnd"/>
                      <w:r>
                        <w:rPr>
                          <w:sz w:val="20"/>
                        </w:rPr>
                        <w:t xml:space="preserve"> Parents  __Mother</w:t>
                      </w:r>
                    </w:p>
                    <w:p w14:paraId="424C2C30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__Father           __Other</w:t>
                      </w:r>
                    </w:p>
                    <w:p w14:paraId="7F481369" w14:textId="1C20D712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 check the appropriate session:</w:t>
                      </w:r>
                    </w:p>
                    <w:p w14:paraId="0B1DAB84" w14:textId="5622674B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July 9th– July 12th      __________</w:t>
                      </w:r>
                    </w:p>
                    <w:p w14:paraId="0C49B0E9" w14:textId="69FFCCDB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July 16th– July 19 </w:t>
                      </w: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th</w:t>
                      </w:r>
                      <w:proofErr w:type="spellEnd"/>
                      <w:proofErr w:type="gramEnd"/>
                      <w:r>
                        <w:rPr>
                          <w:sz w:val="20"/>
                        </w:rPr>
                        <w:t xml:space="preserve">    __________</w:t>
                      </w:r>
                    </w:p>
                    <w:p w14:paraId="021498D7" w14:textId="17F9F038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July 23rd – July 26th  __________</w:t>
                      </w:r>
                    </w:p>
                    <w:p w14:paraId="783DDB81" w14:textId="6A814006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July 30th-Aug 2</w:t>
                      </w:r>
                      <w:r w:rsidRPr="000A3214">
                        <w:rPr>
                          <w:sz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="00EA3568">
                        <w:rPr>
                          <w:sz w:val="20"/>
                        </w:rPr>
                        <w:t xml:space="preserve">   </w:t>
                      </w:r>
                      <w:r>
                        <w:rPr>
                          <w:sz w:val="20"/>
                        </w:rPr>
                        <w:t xml:space="preserve">  ___________</w:t>
                      </w:r>
                    </w:p>
                    <w:p w14:paraId="4A6EF621" w14:textId="77777777" w:rsidR="00EA3568" w:rsidRDefault="00204818">
                      <w:pPr>
                        <w:pStyle w:val="PanelHeader"/>
                        <w:jc w:val="left"/>
                        <w:rPr>
                          <w:b/>
                          <w:color w:val="auto"/>
                          <w:sz w:val="20"/>
                        </w:rPr>
                      </w:pPr>
                      <w:r w:rsidRPr="00FF7405">
                        <w:rPr>
                          <w:b/>
                          <w:color w:val="auto"/>
                          <w:sz w:val="20"/>
                        </w:rPr>
                        <w:t xml:space="preserve">Adventure week ages 11-14, </w:t>
                      </w:r>
                    </w:p>
                    <w:p w14:paraId="6B381A70" w14:textId="1DE51DB1" w:rsidR="00204818" w:rsidRPr="00FF7405" w:rsidRDefault="00204818">
                      <w:pPr>
                        <w:pStyle w:val="PanelHeader"/>
                        <w:jc w:val="left"/>
                        <w:rPr>
                          <w:b/>
                          <w:color w:val="auto"/>
                          <w:sz w:val="20"/>
                        </w:rPr>
                      </w:pPr>
                      <w:bookmarkStart w:id="1" w:name="_GoBack"/>
                      <w:bookmarkEnd w:id="1"/>
                      <w:r w:rsidRPr="00FF7405">
                        <w:rPr>
                          <w:b/>
                          <w:color w:val="auto"/>
                          <w:sz w:val="20"/>
                        </w:rPr>
                        <w:t>July 30</w:t>
                      </w:r>
                      <w:r w:rsidR="00EA3568">
                        <w:rPr>
                          <w:b/>
                          <w:color w:val="auto"/>
                          <w:sz w:val="20"/>
                        </w:rPr>
                        <w:t>th</w:t>
                      </w:r>
                      <w:r>
                        <w:rPr>
                          <w:b/>
                          <w:color w:val="auto"/>
                          <w:sz w:val="20"/>
                        </w:rPr>
                        <w:t>-Aug 2nd</w:t>
                      </w:r>
                      <w:r w:rsidRPr="00FF7405">
                        <w:rPr>
                          <w:b/>
                          <w:color w:val="auto"/>
                          <w:sz w:val="20"/>
                        </w:rPr>
                        <w:t xml:space="preserve">    ___________</w:t>
                      </w:r>
                    </w:p>
                    <w:p w14:paraId="625B2C94" w14:textId="2C4423EB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 cost for each session is $275</w:t>
                      </w:r>
                    </w:p>
                    <w:p w14:paraId="5ECA1E47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 cost for each individual day is $65</w:t>
                      </w:r>
                    </w:p>
                    <w:p w14:paraId="0AF874F2" w14:textId="074B622A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T-shirt size: </w:t>
                      </w:r>
                      <w:proofErr w:type="gramStart"/>
                      <w:r>
                        <w:rPr>
                          <w:sz w:val="20"/>
                        </w:rPr>
                        <w:t>YS ,YM</w:t>
                      </w:r>
                      <w:proofErr w:type="gramEnd"/>
                      <w:r>
                        <w:rPr>
                          <w:sz w:val="20"/>
                        </w:rPr>
                        <w:t>, YL, AS, AM, AL</w:t>
                      </w:r>
                    </w:p>
                    <w:p w14:paraId="78AB11A5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65848308" wp14:editId="27A3C9A9">
                            <wp:extent cx="1879600" cy="1054100"/>
                            <wp:effectExtent l="0" t="0" r="0" b="12700"/>
                            <wp:docPr id="3" name="Picture 3" descr="farm 41806 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arm 41806 0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8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600" cy="105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0EDD0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</w:p>
                    <w:p w14:paraId="4B401C9A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</w:p>
                    <w:p w14:paraId="75962A31" w14:textId="77777777" w:rsidR="00204818" w:rsidRDefault="00204818">
                      <w:pPr>
                        <w:pStyle w:val="PanelHeader"/>
                        <w:jc w:val="left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BEF5C7" w14:textId="77777777" w:rsidR="00520788" w:rsidRDefault="00520788"/>
    <w:p w14:paraId="4DE78DF6" w14:textId="77777777" w:rsidR="00520788" w:rsidRDefault="00520788">
      <w:pPr>
        <w:pStyle w:val="Header"/>
        <w:tabs>
          <w:tab w:val="clear" w:pos="4320"/>
          <w:tab w:val="clear" w:pos="8640"/>
        </w:tabs>
      </w:pPr>
    </w:p>
    <w:p w14:paraId="473DF8D3" w14:textId="77777777" w:rsidR="00520788" w:rsidRDefault="00520788"/>
    <w:p w14:paraId="2F7F840E" w14:textId="77777777" w:rsidR="00520788" w:rsidRDefault="00520788"/>
    <w:p w14:paraId="49F9D8EA" w14:textId="77777777" w:rsidR="00520788" w:rsidRDefault="00520788"/>
    <w:p w14:paraId="11035BF5" w14:textId="77777777" w:rsidR="00520788" w:rsidRDefault="00520788">
      <w:pPr>
        <w:pStyle w:val="Header"/>
        <w:tabs>
          <w:tab w:val="clear" w:pos="4320"/>
          <w:tab w:val="clear" w:pos="8640"/>
        </w:tabs>
      </w:pPr>
    </w:p>
    <w:p w14:paraId="48EB7C67" w14:textId="77777777" w:rsidR="00520788" w:rsidRDefault="00520788"/>
    <w:p w14:paraId="0D105051" w14:textId="77777777" w:rsidR="00520788" w:rsidRDefault="00520788">
      <w:pPr>
        <w:pStyle w:val="Header"/>
        <w:tabs>
          <w:tab w:val="clear" w:pos="4320"/>
          <w:tab w:val="clear" w:pos="8640"/>
        </w:tabs>
      </w:pPr>
    </w:p>
    <w:p w14:paraId="45E5DF2F" w14:textId="77777777" w:rsidR="00520788" w:rsidRDefault="00520788"/>
    <w:p w14:paraId="1EAFEAEA" w14:textId="77777777" w:rsidR="00520788" w:rsidRDefault="00520788"/>
    <w:p w14:paraId="5DD3C881" w14:textId="77777777" w:rsidR="00520788" w:rsidRDefault="00520788">
      <w:pPr>
        <w:pStyle w:val="Header"/>
        <w:tabs>
          <w:tab w:val="clear" w:pos="4320"/>
          <w:tab w:val="clear" w:pos="8640"/>
        </w:tabs>
      </w:pPr>
    </w:p>
    <w:p w14:paraId="20BFF13B" w14:textId="77777777" w:rsidR="00520788" w:rsidRDefault="00520788"/>
    <w:p w14:paraId="7E961B47" w14:textId="77777777" w:rsidR="00520788" w:rsidRDefault="00520788"/>
    <w:p w14:paraId="5FA1717F" w14:textId="77777777" w:rsidR="00520788" w:rsidRDefault="00520788">
      <w:r>
        <w:t xml:space="preserve"> </w:t>
      </w:r>
    </w:p>
    <w:p w14:paraId="4F8BF4F8" w14:textId="77777777" w:rsidR="00520788" w:rsidRDefault="00520788"/>
    <w:p w14:paraId="4741B425" w14:textId="77777777" w:rsidR="00520788" w:rsidRDefault="00520788"/>
    <w:p w14:paraId="3EA8D86B" w14:textId="77777777" w:rsidR="00520788" w:rsidRDefault="00520788"/>
    <w:p w14:paraId="6E8346B4" w14:textId="77777777" w:rsidR="00520788" w:rsidRDefault="00520788"/>
    <w:p w14:paraId="3D3C4C52" w14:textId="77777777" w:rsidR="00520788" w:rsidRDefault="00C571F6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6EF74E" wp14:editId="4812628C">
                <wp:simplePos x="0" y="0"/>
                <wp:positionH relativeFrom="page">
                  <wp:posOffset>470535</wp:posOffset>
                </wp:positionH>
                <wp:positionV relativeFrom="page">
                  <wp:posOffset>7164070</wp:posOffset>
                </wp:positionV>
                <wp:extent cx="4572000" cy="140335"/>
                <wp:effectExtent l="635" t="1270" r="0" b="0"/>
                <wp:wrapNone/>
                <wp:docPr id="5" name="D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4033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4" o:spid="_x0000_s1026" style="position:absolute;margin-left:37.05pt;margin-top:564.1pt;width:5in;height:11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" fillcolor="blue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5B6E67" wp14:editId="42A71B37">
                <wp:simplePos x="0" y="0"/>
                <wp:positionH relativeFrom="page">
                  <wp:posOffset>4950460</wp:posOffset>
                </wp:positionH>
                <wp:positionV relativeFrom="page">
                  <wp:posOffset>7164070</wp:posOffset>
                </wp:positionV>
                <wp:extent cx="4664075" cy="140335"/>
                <wp:effectExtent l="0" t="1270" r="0" b="0"/>
                <wp:wrapNone/>
                <wp:docPr id="4" name="RE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4033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 8" o:spid="_x0000_s1026" style="position:absolute;margin-left:389.8pt;margin-top:564.1pt;width:367.25pt;height:11.0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" fillcolor="#fc0" stroked="f" strokeweight="0">
                <w10:wrap anchorx="page" anchory="page"/>
              </v:rect>
            </w:pict>
          </mc:Fallback>
        </mc:AlternateContent>
      </w:r>
    </w:p>
    <w:sectPr w:rsidR="00520788">
      <w:pgSz w:w="15840" w:h="12240" w:orient="landscape"/>
      <w:pgMar w:top="1800" w:right="1440" w:bottom="180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126FB" w14:textId="77777777" w:rsidR="00204818" w:rsidRDefault="00204818">
      <w:r>
        <w:separator/>
      </w:r>
    </w:p>
  </w:endnote>
  <w:endnote w:type="continuationSeparator" w:id="0">
    <w:p w14:paraId="1C062403" w14:textId="77777777" w:rsidR="00204818" w:rsidRDefault="00204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BF6DB" w14:textId="77777777" w:rsidR="00204818" w:rsidRDefault="00204818">
      <w:r>
        <w:separator/>
      </w:r>
    </w:p>
  </w:footnote>
  <w:footnote w:type="continuationSeparator" w:id="0">
    <w:p w14:paraId="55E0565C" w14:textId="77777777" w:rsidR="00204818" w:rsidRDefault="00204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6B18"/>
    <w:multiLevelType w:val="hybridMultilevel"/>
    <w:tmpl w:val="A44C8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F93ED3"/>
    <w:multiLevelType w:val="hybridMultilevel"/>
    <w:tmpl w:val="A9A80606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983"/>
    <w:rsid w:val="000116BA"/>
    <w:rsid w:val="00067092"/>
    <w:rsid w:val="0009070E"/>
    <w:rsid w:val="000A3214"/>
    <w:rsid w:val="00133A01"/>
    <w:rsid w:val="0018731C"/>
    <w:rsid w:val="0019788C"/>
    <w:rsid w:val="00204818"/>
    <w:rsid w:val="003C5F8B"/>
    <w:rsid w:val="003E7A09"/>
    <w:rsid w:val="004542AD"/>
    <w:rsid w:val="00520788"/>
    <w:rsid w:val="005E5836"/>
    <w:rsid w:val="00664FEB"/>
    <w:rsid w:val="00683D17"/>
    <w:rsid w:val="006A2079"/>
    <w:rsid w:val="006A4F5E"/>
    <w:rsid w:val="006F4128"/>
    <w:rsid w:val="007F5F44"/>
    <w:rsid w:val="00867CBE"/>
    <w:rsid w:val="00905B28"/>
    <w:rsid w:val="00912998"/>
    <w:rsid w:val="009138A1"/>
    <w:rsid w:val="00C04DDD"/>
    <w:rsid w:val="00C571F6"/>
    <w:rsid w:val="00C77B4E"/>
    <w:rsid w:val="00D21E39"/>
    <w:rsid w:val="00D402E0"/>
    <w:rsid w:val="00E04293"/>
    <w:rsid w:val="00E427FD"/>
    <w:rsid w:val="00E44494"/>
    <w:rsid w:val="00E52983"/>
    <w:rsid w:val="00EA3568"/>
    <w:rsid w:val="00ED2B17"/>
    <w:rsid w:val="00FA7436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  <w14:docId w14:val="22E26D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D4"/>
      <w:sz w:val="28"/>
    </w:rPr>
  </w:style>
  <w:style w:type="paragraph" w:styleId="Heading2">
    <w:name w:val="heading 2"/>
    <w:basedOn w:val="Heading1"/>
    <w:next w:val="Normal"/>
    <w:qFormat/>
    <w:pPr>
      <w:spacing w:after="120"/>
      <w:outlineLvl w:val="1"/>
    </w:pPr>
  </w:style>
  <w:style w:type="paragraph" w:styleId="Heading3">
    <w:name w:val="heading 3"/>
    <w:basedOn w:val="Heading1"/>
    <w:next w:val="Normal"/>
    <w:qFormat/>
    <w:pPr>
      <w:outlineLvl w:val="2"/>
    </w:pPr>
    <w:rPr>
      <w:color w:val="FFFFFF"/>
      <w:sz w:val="3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rPr>
      <w:b/>
      <w:caps/>
    </w:rPr>
  </w:style>
  <w:style w:type="paragraph" w:customStyle="1" w:styleId="Address1">
    <w:name w:val="Address 1"/>
    <w:basedOn w:val="Normal"/>
    <w:rPr>
      <w:sz w:val="20"/>
    </w:rPr>
  </w:style>
  <w:style w:type="paragraph" w:customStyle="1" w:styleId="AddressCorrection">
    <w:name w:val="Address Correction"/>
    <w:basedOn w:val="Normal"/>
    <w:pPr>
      <w:spacing w:before="120"/>
    </w:pPr>
    <w:rPr>
      <w:i/>
      <w:color w:val="0000D4"/>
      <w:sz w:val="16"/>
    </w:rPr>
  </w:style>
  <w:style w:type="paragraph" w:customStyle="1" w:styleId="OrgName">
    <w:name w:val="Org Name"/>
    <w:basedOn w:val="Normal"/>
    <w:pPr>
      <w:jc w:val="center"/>
    </w:pPr>
    <w:rPr>
      <w:caps/>
      <w:color w:val="0000D4"/>
      <w:sz w:val="22"/>
    </w:rPr>
  </w:style>
  <w:style w:type="paragraph" w:customStyle="1" w:styleId="OrgInfo">
    <w:name w:val="Org Info"/>
    <w:basedOn w:val="Normal"/>
    <w:pPr>
      <w:jc w:val="center"/>
    </w:pPr>
    <w:rPr>
      <w:sz w:val="16"/>
    </w:rPr>
  </w:style>
  <w:style w:type="paragraph" w:customStyle="1" w:styleId="LogoLine">
    <w:name w:val="Logo Line"/>
    <w:basedOn w:val="Normal"/>
    <w:pPr>
      <w:jc w:val="center"/>
    </w:pPr>
  </w:style>
  <w:style w:type="paragraph" w:customStyle="1" w:styleId="PanelHeader">
    <w:name w:val="Panel Header"/>
    <w:basedOn w:val="Heading1"/>
    <w:pPr>
      <w:spacing w:after="120"/>
      <w:jc w:val="center"/>
    </w:pPr>
    <w:rPr>
      <w:b w:val="0"/>
      <w:sz w:val="30"/>
    </w:rPr>
  </w:style>
  <w:style w:type="paragraph" w:customStyle="1" w:styleId="Questionnaire">
    <w:name w:val="Questionnaire"/>
    <w:basedOn w:val="Normal"/>
    <w:pPr>
      <w:spacing w:after="120"/>
    </w:pPr>
    <w:rPr>
      <w:sz w:val="16"/>
    </w:rPr>
  </w:style>
  <w:style w:type="paragraph" w:customStyle="1" w:styleId="Order">
    <w:name w:val="Order"/>
    <w:basedOn w:val="Normal"/>
    <w:pPr>
      <w:tabs>
        <w:tab w:val="left" w:pos="630"/>
        <w:tab w:val="center" w:pos="2520"/>
        <w:tab w:val="center" w:pos="3150"/>
        <w:tab w:val="center" w:pos="3780"/>
      </w:tabs>
    </w:pPr>
    <w:rPr>
      <w:sz w:val="14"/>
    </w:rPr>
  </w:style>
  <w:style w:type="paragraph" w:customStyle="1" w:styleId="Sign-up">
    <w:name w:val="Sign-up"/>
    <w:basedOn w:val="Normal"/>
    <w:pPr>
      <w:spacing w:line="220" w:lineRule="atLeast"/>
    </w:pPr>
    <w:rPr>
      <w:b/>
      <w:i/>
      <w:sz w:val="16"/>
    </w:rPr>
  </w:style>
  <w:style w:type="paragraph" w:customStyle="1" w:styleId="Blank">
    <w:name w:val="Blank"/>
    <w:basedOn w:val="Normal"/>
    <w:pPr>
      <w:spacing w:line="220" w:lineRule="atLeast"/>
    </w:pPr>
    <w:rPr>
      <w:sz w:val="18"/>
    </w:rPr>
  </w:style>
  <w:style w:type="paragraph" w:customStyle="1" w:styleId="Price">
    <w:name w:val="Price"/>
    <w:basedOn w:val="Normal"/>
    <w:pPr>
      <w:spacing w:after="120" w:line="220" w:lineRule="atLeast"/>
    </w:pPr>
    <w:rPr>
      <w:sz w:val="18"/>
    </w:rPr>
  </w:style>
  <w:style w:type="paragraph" w:customStyle="1" w:styleId="Event">
    <w:name w:val="Event"/>
    <w:basedOn w:val="Normal"/>
    <w:pPr>
      <w:spacing w:after="120" w:line="220" w:lineRule="atLeast"/>
    </w:pPr>
    <w:rPr>
      <w:sz w:val="18"/>
    </w:rPr>
  </w:style>
  <w:style w:type="paragraph" w:styleId="BodyText">
    <w:name w:val="Body Text"/>
    <w:basedOn w:val="Normal"/>
    <w:pPr>
      <w:spacing w:after="120" w:line="280" w:lineRule="atLeast"/>
    </w:pPr>
    <w:rPr>
      <w:sz w:val="18"/>
    </w:rPr>
  </w:style>
  <w:style w:type="paragraph" w:customStyle="1" w:styleId="Contact">
    <w:name w:val="Contact"/>
    <w:basedOn w:val="Normal"/>
    <w:rPr>
      <w:kern w:val="28"/>
      <w:sz w:val="22"/>
    </w:rPr>
  </w:style>
  <w:style w:type="paragraph" w:customStyle="1" w:styleId="Tagline">
    <w:name w:val="Tagline"/>
    <w:basedOn w:val="Normal"/>
    <w:rPr>
      <w:color w:val="0000D4"/>
      <w:kern w:val="28"/>
      <w:sz w:val="26"/>
    </w:rPr>
  </w:style>
  <w:style w:type="paragraph" w:customStyle="1" w:styleId="OrgName1">
    <w:name w:val="Org Name 1"/>
    <w:basedOn w:val="Normal"/>
    <w:rPr>
      <w:b/>
      <w:color w:val="000000"/>
      <w:kern w:val="28"/>
      <w:sz w:val="22"/>
    </w:rPr>
  </w:style>
  <w:style w:type="paragraph" w:styleId="BodyTextIndent">
    <w:name w:val="Body Text Indent"/>
    <w:basedOn w:val="Normal"/>
    <w:pPr>
      <w:spacing w:after="120" w:line="360" w:lineRule="atLeast"/>
    </w:pPr>
    <w:rPr>
      <w:b/>
      <w:color w:val="FFFFFF"/>
      <w:sz w:val="20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4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4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D4"/>
      <w:sz w:val="28"/>
    </w:rPr>
  </w:style>
  <w:style w:type="paragraph" w:styleId="Heading2">
    <w:name w:val="heading 2"/>
    <w:basedOn w:val="Heading1"/>
    <w:next w:val="Normal"/>
    <w:qFormat/>
    <w:pPr>
      <w:spacing w:after="120"/>
      <w:outlineLvl w:val="1"/>
    </w:pPr>
  </w:style>
  <w:style w:type="paragraph" w:styleId="Heading3">
    <w:name w:val="heading 3"/>
    <w:basedOn w:val="Heading1"/>
    <w:next w:val="Normal"/>
    <w:qFormat/>
    <w:pPr>
      <w:outlineLvl w:val="2"/>
    </w:pPr>
    <w:rPr>
      <w:color w:val="FFFFFF"/>
      <w:sz w:val="3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rPr>
      <w:b/>
      <w:caps/>
    </w:rPr>
  </w:style>
  <w:style w:type="paragraph" w:customStyle="1" w:styleId="Address1">
    <w:name w:val="Address 1"/>
    <w:basedOn w:val="Normal"/>
    <w:rPr>
      <w:sz w:val="20"/>
    </w:rPr>
  </w:style>
  <w:style w:type="paragraph" w:customStyle="1" w:styleId="AddressCorrection">
    <w:name w:val="Address Correction"/>
    <w:basedOn w:val="Normal"/>
    <w:pPr>
      <w:spacing w:before="120"/>
    </w:pPr>
    <w:rPr>
      <w:i/>
      <w:color w:val="0000D4"/>
      <w:sz w:val="16"/>
    </w:rPr>
  </w:style>
  <w:style w:type="paragraph" w:customStyle="1" w:styleId="OrgName">
    <w:name w:val="Org Name"/>
    <w:basedOn w:val="Normal"/>
    <w:pPr>
      <w:jc w:val="center"/>
    </w:pPr>
    <w:rPr>
      <w:caps/>
      <w:color w:val="0000D4"/>
      <w:sz w:val="22"/>
    </w:rPr>
  </w:style>
  <w:style w:type="paragraph" w:customStyle="1" w:styleId="OrgInfo">
    <w:name w:val="Org Info"/>
    <w:basedOn w:val="Normal"/>
    <w:pPr>
      <w:jc w:val="center"/>
    </w:pPr>
    <w:rPr>
      <w:sz w:val="16"/>
    </w:rPr>
  </w:style>
  <w:style w:type="paragraph" w:customStyle="1" w:styleId="LogoLine">
    <w:name w:val="Logo Line"/>
    <w:basedOn w:val="Normal"/>
    <w:pPr>
      <w:jc w:val="center"/>
    </w:pPr>
  </w:style>
  <w:style w:type="paragraph" w:customStyle="1" w:styleId="PanelHeader">
    <w:name w:val="Panel Header"/>
    <w:basedOn w:val="Heading1"/>
    <w:pPr>
      <w:spacing w:after="120"/>
      <w:jc w:val="center"/>
    </w:pPr>
    <w:rPr>
      <w:b w:val="0"/>
      <w:sz w:val="30"/>
    </w:rPr>
  </w:style>
  <w:style w:type="paragraph" w:customStyle="1" w:styleId="Questionnaire">
    <w:name w:val="Questionnaire"/>
    <w:basedOn w:val="Normal"/>
    <w:pPr>
      <w:spacing w:after="120"/>
    </w:pPr>
    <w:rPr>
      <w:sz w:val="16"/>
    </w:rPr>
  </w:style>
  <w:style w:type="paragraph" w:customStyle="1" w:styleId="Order">
    <w:name w:val="Order"/>
    <w:basedOn w:val="Normal"/>
    <w:pPr>
      <w:tabs>
        <w:tab w:val="left" w:pos="630"/>
        <w:tab w:val="center" w:pos="2520"/>
        <w:tab w:val="center" w:pos="3150"/>
        <w:tab w:val="center" w:pos="3780"/>
      </w:tabs>
    </w:pPr>
    <w:rPr>
      <w:sz w:val="14"/>
    </w:rPr>
  </w:style>
  <w:style w:type="paragraph" w:customStyle="1" w:styleId="Sign-up">
    <w:name w:val="Sign-up"/>
    <w:basedOn w:val="Normal"/>
    <w:pPr>
      <w:spacing w:line="220" w:lineRule="atLeast"/>
    </w:pPr>
    <w:rPr>
      <w:b/>
      <w:i/>
      <w:sz w:val="16"/>
    </w:rPr>
  </w:style>
  <w:style w:type="paragraph" w:customStyle="1" w:styleId="Blank">
    <w:name w:val="Blank"/>
    <w:basedOn w:val="Normal"/>
    <w:pPr>
      <w:spacing w:line="220" w:lineRule="atLeast"/>
    </w:pPr>
    <w:rPr>
      <w:sz w:val="18"/>
    </w:rPr>
  </w:style>
  <w:style w:type="paragraph" w:customStyle="1" w:styleId="Price">
    <w:name w:val="Price"/>
    <w:basedOn w:val="Normal"/>
    <w:pPr>
      <w:spacing w:after="120" w:line="220" w:lineRule="atLeast"/>
    </w:pPr>
    <w:rPr>
      <w:sz w:val="18"/>
    </w:rPr>
  </w:style>
  <w:style w:type="paragraph" w:customStyle="1" w:styleId="Event">
    <w:name w:val="Event"/>
    <w:basedOn w:val="Normal"/>
    <w:pPr>
      <w:spacing w:after="120" w:line="220" w:lineRule="atLeast"/>
    </w:pPr>
    <w:rPr>
      <w:sz w:val="18"/>
    </w:rPr>
  </w:style>
  <w:style w:type="paragraph" w:styleId="BodyText">
    <w:name w:val="Body Text"/>
    <w:basedOn w:val="Normal"/>
    <w:pPr>
      <w:spacing w:after="120" w:line="280" w:lineRule="atLeast"/>
    </w:pPr>
    <w:rPr>
      <w:sz w:val="18"/>
    </w:rPr>
  </w:style>
  <w:style w:type="paragraph" w:customStyle="1" w:styleId="Contact">
    <w:name w:val="Contact"/>
    <w:basedOn w:val="Normal"/>
    <w:rPr>
      <w:kern w:val="28"/>
      <w:sz w:val="22"/>
    </w:rPr>
  </w:style>
  <w:style w:type="paragraph" w:customStyle="1" w:styleId="Tagline">
    <w:name w:val="Tagline"/>
    <w:basedOn w:val="Normal"/>
    <w:rPr>
      <w:color w:val="0000D4"/>
      <w:kern w:val="28"/>
      <w:sz w:val="26"/>
    </w:rPr>
  </w:style>
  <w:style w:type="paragraph" w:customStyle="1" w:styleId="OrgName1">
    <w:name w:val="Org Name 1"/>
    <w:basedOn w:val="Normal"/>
    <w:rPr>
      <w:b/>
      <w:color w:val="000000"/>
      <w:kern w:val="28"/>
      <w:sz w:val="22"/>
    </w:rPr>
  </w:style>
  <w:style w:type="paragraph" w:styleId="BodyTextIndent">
    <w:name w:val="Body Text Indent"/>
    <w:basedOn w:val="Normal"/>
    <w:pPr>
      <w:spacing w:after="120" w:line="360" w:lineRule="atLeast"/>
    </w:pPr>
    <w:rPr>
      <w:b/>
      <w:color w:val="FFFFFF"/>
      <w:sz w:val="20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4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4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3" Type="http://schemas.openxmlformats.org/officeDocument/2006/relationships/image" Target="media/image20.jpeg"/><Relationship Id="rId14" Type="http://schemas.openxmlformats.org/officeDocument/2006/relationships/image" Target="media/image3.jpeg"/><Relationship Id="rId15" Type="http://schemas.openxmlformats.org/officeDocument/2006/relationships/image" Target="media/image3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hilton-winnfarm.org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://www.hilton-winnfarm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4:Office:Wizard%20Templates:Brochures:Corn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Corners</Template>
  <TotalTime>5</TotalTime>
  <Pages>2</Pages>
  <Words>10</Words>
  <Characters>58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Brochures</vt:lpstr>
    </vt:vector>
  </TitlesOfParts>
  <Company>Microsoft Corporation</Company>
  <LinksUpToDate>false</LinksUpToDate>
  <CharactersWithSpaces>67</CharactersWithSpaces>
  <SharedDoc>false</SharedDoc>
  <HLinks>
    <vt:vector size="6" baseType="variant">
      <vt:variant>
        <vt:i4>7209074</vt:i4>
      </vt:variant>
      <vt:variant>
        <vt:i4>0</vt:i4>
      </vt:variant>
      <vt:variant>
        <vt:i4>0</vt:i4>
      </vt:variant>
      <vt:variant>
        <vt:i4>5</vt:i4>
      </vt:variant>
      <vt:variant>
        <vt:lpwstr>http://www.hilton-winnfarm.org/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Brochures</dc:title>
  <dc:subject/>
  <dc:creator>Christine Beder</dc:creator>
  <cp:keywords/>
  <dc:description/>
  <cp:lastModifiedBy>Eva Diharce</cp:lastModifiedBy>
  <cp:revision>2</cp:revision>
  <cp:lastPrinted>2016-02-12T23:13:00Z</cp:lastPrinted>
  <dcterms:created xsi:type="dcterms:W3CDTF">2018-01-17T15:52:00Z</dcterms:created>
  <dcterms:modified xsi:type="dcterms:W3CDTF">2018-01-17T15:52:00Z</dcterms:modified>
</cp:coreProperties>
</file>